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ABC3D" w14:textId="57B89729" w:rsidR="00286EAC" w:rsidRPr="00286EAC" w:rsidRDefault="000B166E" w:rsidP="00286EAC">
      <w:pPr>
        <w:pStyle w:val="Heading1"/>
      </w:pPr>
      <w:r w:rsidRPr="000B166E">
        <w:t>Attendance for Parents/Carers</w:t>
      </w:r>
      <w:r w:rsidR="00DD170B">
        <w:t xml:space="preserve">               </w:t>
      </w:r>
      <w:r w:rsidR="00DD170B">
        <w:rPr>
          <w:noProof/>
        </w:rPr>
        <w:drawing>
          <wp:inline distT="0" distB="0" distL="0" distR="0" wp14:anchorId="54766CF6" wp14:editId="5E3EEB30">
            <wp:extent cx="1133475" cy="13049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53" r="1" b="2837"/>
                    <a:stretch/>
                  </pic:blipFill>
                  <pic:spPr bwMode="auto">
                    <a:xfrm>
                      <a:off x="0" y="0"/>
                      <a:ext cx="1133475" cy="1304925"/>
                    </a:xfrm>
                    <a:prstGeom prst="rect">
                      <a:avLst/>
                    </a:prstGeom>
                    <a:ln>
                      <a:noFill/>
                    </a:ln>
                    <a:extLst>
                      <a:ext uri="{53640926-AAD7-44D8-BBD7-CCE9431645EC}">
                        <a14:shadowObscured xmlns:a14="http://schemas.microsoft.com/office/drawing/2010/main"/>
                      </a:ext>
                    </a:extLst>
                  </pic:spPr>
                </pic:pic>
              </a:graphicData>
            </a:graphic>
          </wp:inline>
        </w:drawing>
      </w:r>
      <w:r w:rsidR="00DD170B">
        <w:t xml:space="preserve"> </w:t>
      </w:r>
      <w:r w:rsidR="00DD170B">
        <w:rPr>
          <w:noProof/>
        </w:rPr>
        <w:drawing>
          <wp:inline distT="0" distB="0" distL="0" distR="0" wp14:anchorId="5F8BE725" wp14:editId="78B30DF7">
            <wp:extent cx="1619111" cy="140017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59945" cy="1435487"/>
                    </a:xfrm>
                    <a:prstGeom prst="rect">
                      <a:avLst/>
                    </a:prstGeom>
                  </pic:spPr>
                </pic:pic>
              </a:graphicData>
            </a:graphic>
          </wp:inline>
        </w:drawing>
      </w:r>
      <w:r w:rsidR="00DD170B">
        <w:t xml:space="preserve">                    </w:t>
      </w:r>
      <w:r w:rsidR="00DD170B" w:rsidRPr="00DD170B">
        <w:rPr>
          <w:noProof/>
        </w:rPr>
        <w:t xml:space="preserve"> </w:t>
      </w:r>
    </w:p>
    <w:p w14:paraId="015C4991" w14:textId="77777777" w:rsidR="000B166E" w:rsidRPr="000B166E" w:rsidRDefault="000B166E" w:rsidP="000B166E">
      <w:pPr>
        <w:pStyle w:val="Heading2"/>
      </w:pPr>
      <w:r w:rsidRPr="000B166E">
        <w:t>Why is school attendance important?</w:t>
      </w:r>
    </w:p>
    <w:p w14:paraId="4C7EE849" w14:textId="2CEB3B62" w:rsidR="000B166E" w:rsidRDefault="000B166E" w:rsidP="000B166E">
      <w:r>
        <w:t>Pupils with good attendance are more likely to do well at school. When pupils miss school, even if the time period is very short, it can lead to gaps in their learning which might make future lessons more difficult for them.</w:t>
      </w:r>
    </w:p>
    <w:p w14:paraId="563C52D0" w14:textId="79DCA200" w:rsidR="000B166E" w:rsidRDefault="000B166E" w:rsidP="000B166E">
      <w:r>
        <w:t xml:space="preserve">Regular attendance helps pupils to feel part of the school community and enables them to develop good relationships with their peers and other members of the school community. This can have a positive impact on their </w:t>
      </w:r>
      <w:r w:rsidR="005D2581">
        <w:t xml:space="preserve">mental health and </w:t>
      </w:r>
      <w:r>
        <w:t>wellbeing and help them to feel more settled in school.</w:t>
      </w:r>
    </w:p>
    <w:p w14:paraId="706B5843" w14:textId="7DB533E8" w:rsidR="000B166E" w:rsidRDefault="000B166E" w:rsidP="000B166E">
      <w:r>
        <w:t xml:space="preserve">When a pupil attends school </w:t>
      </w:r>
      <w:r w:rsidR="005D2581">
        <w:t>every day</w:t>
      </w:r>
      <w:r>
        <w:t>, it helps to establish good routines and habits for their later life.</w:t>
      </w:r>
    </w:p>
    <w:p w14:paraId="07EF1AD5" w14:textId="327B4EFA" w:rsidR="000B166E" w:rsidRDefault="000B166E" w:rsidP="000B166E">
      <w:pPr>
        <w:pStyle w:val="Heading2"/>
      </w:pPr>
      <w:r>
        <w:t>What does the law say?</w:t>
      </w:r>
    </w:p>
    <w:p w14:paraId="7AE51F2A" w14:textId="77777777" w:rsidR="000B166E" w:rsidRDefault="000B166E" w:rsidP="000B166E">
      <w:r>
        <w:t>It is a legal requirement for schools to keep a record of attendance and the reasons for any absences. There are clear guidelines set out by the government about how schools should manage attendance and schools are expected to follow these.</w:t>
      </w:r>
      <w:bookmarkStart w:id="0" w:name="_GoBack"/>
      <w:bookmarkEnd w:id="0"/>
    </w:p>
    <w:p w14:paraId="120E7905" w14:textId="22EDCF8C" w:rsidR="000B166E" w:rsidRDefault="000B166E" w:rsidP="000B166E">
      <w:r>
        <w:t>Only the headteacher can officially authorise an absence but, unless there is a concern, other staff will usually do this on their behalf. Parents and carers should provide reasons for absences to enable the school to decide whether or not to authorise the absence based on government guidelines.</w:t>
      </w:r>
    </w:p>
    <w:p w14:paraId="104647DD" w14:textId="08EBF7CE" w:rsidR="000B166E" w:rsidRDefault="000B166E" w:rsidP="000B166E">
      <w:r>
        <w:t>Parents and carers must ensure that their child attends school regularly. Failure to do so, without good reason, is an offence, even if they are missing school without your knowledge. Parents and carers of children with unauthorised absences may be subject to a fixed penalty notice/legal action.</w:t>
      </w:r>
    </w:p>
    <w:p w14:paraId="6AC6D280" w14:textId="77777777" w:rsidR="000B166E" w:rsidRDefault="000B166E" w:rsidP="000B166E">
      <w:pPr>
        <w:pStyle w:val="Heading2"/>
      </w:pPr>
      <w:r>
        <w:t>What are the different types of absence?</w:t>
      </w:r>
    </w:p>
    <w:p w14:paraId="68866BAA" w14:textId="77777777" w:rsidR="000B166E" w:rsidRDefault="000B166E" w:rsidP="000B166E">
      <w:pPr>
        <w:spacing w:after="60"/>
      </w:pPr>
      <w:r>
        <w:t>There are two broad categories of absence:</w:t>
      </w:r>
    </w:p>
    <w:p w14:paraId="07DD39A5" w14:textId="6E09610B" w:rsidR="000B166E" w:rsidRDefault="000B166E" w:rsidP="000B166E">
      <w:r w:rsidRPr="000B166E">
        <w:rPr>
          <w:b/>
          <w:bCs/>
        </w:rPr>
        <w:t>Authorised absence</w:t>
      </w:r>
      <w:r>
        <w:t>: This is an absence that has been authorised by the school for a legitimate medical, emergency or unavoidable situation.</w:t>
      </w:r>
    </w:p>
    <w:p w14:paraId="0BDE1DBB" w14:textId="77777777" w:rsidR="000B166E" w:rsidRDefault="000B166E" w:rsidP="000B166E">
      <w:pPr>
        <w:spacing w:after="60"/>
      </w:pPr>
      <w:r>
        <w:t>Typical examples of authorised absence include:</w:t>
      </w:r>
    </w:p>
    <w:p w14:paraId="632733A6" w14:textId="77777777" w:rsidR="000B166E" w:rsidRPr="000B166E" w:rsidRDefault="000B166E" w:rsidP="000B166E">
      <w:pPr>
        <w:pStyle w:val="Bullets-Twinkl"/>
      </w:pPr>
      <w:r w:rsidRPr="000B166E">
        <w:t>illness that means a child is too unwell to come to school;</w:t>
      </w:r>
    </w:p>
    <w:p w14:paraId="71F5414A" w14:textId="05BA3336" w:rsidR="000B166E" w:rsidRPr="000B166E" w:rsidRDefault="000B166E" w:rsidP="000B166E">
      <w:pPr>
        <w:pStyle w:val="Bullets-Twinkl"/>
      </w:pPr>
      <w:r w:rsidRPr="000B166E">
        <w:t>following NHS advice regarding remaining off school following a period of illness (in the case of certain infectious illnesses);</w:t>
      </w:r>
    </w:p>
    <w:p w14:paraId="68D6B9DA" w14:textId="77777777" w:rsidR="000B166E" w:rsidRPr="000B166E" w:rsidRDefault="000B166E" w:rsidP="000B166E">
      <w:pPr>
        <w:pStyle w:val="Bullets-Twinkl"/>
      </w:pPr>
      <w:r w:rsidRPr="000B166E">
        <w:t>an emergency medical or dental appointment;</w:t>
      </w:r>
    </w:p>
    <w:p w14:paraId="10A4D7B6" w14:textId="124AE3A3" w:rsidR="000B166E" w:rsidRPr="000B166E" w:rsidRDefault="000B166E" w:rsidP="000B166E">
      <w:pPr>
        <w:pStyle w:val="Bullets-Twinkl"/>
      </w:pPr>
      <w:r w:rsidRPr="000B166E">
        <w:t xml:space="preserve">the recent death of a close family member; </w:t>
      </w:r>
    </w:p>
    <w:p w14:paraId="1EF409BB" w14:textId="31A09AF3" w:rsidR="000B166E" w:rsidRPr="000B166E" w:rsidRDefault="000B166E" w:rsidP="000B166E">
      <w:pPr>
        <w:pStyle w:val="Bullets-Twinkl"/>
        <w:spacing w:after="170"/>
      </w:pPr>
      <w:r w:rsidRPr="000B166E">
        <w:t>religious observance, as long as certain conditions are met.</w:t>
      </w:r>
    </w:p>
    <w:p w14:paraId="3632F613" w14:textId="7CCF025A" w:rsidR="000B166E" w:rsidRDefault="000B166E" w:rsidP="000B166E">
      <w:r w:rsidRPr="000B166E">
        <w:rPr>
          <w:b/>
          <w:bCs/>
        </w:rPr>
        <w:t>Unauthorised absence:</w:t>
      </w:r>
      <w:r>
        <w:t xml:space="preserve"> This is where a pupil’s absence is </w:t>
      </w:r>
      <w:r w:rsidR="002671EB" w:rsidRPr="002671EB">
        <w:t>for a reason deemed to be unacceptable</w:t>
      </w:r>
      <w:r>
        <w:t xml:space="preserve"> by the school or where the reason for a pupil’s absence has not been provided and cannot be established.</w:t>
      </w:r>
    </w:p>
    <w:p w14:paraId="77C84A49" w14:textId="557E6806" w:rsidR="000B166E" w:rsidRDefault="000B166E" w:rsidP="000B166E">
      <w:pPr>
        <w:spacing w:after="60"/>
      </w:pPr>
      <w:r>
        <w:t>Some examples of unauthorised absence include:</w:t>
      </w:r>
    </w:p>
    <w:p w14:paraId="59D6C04A" w14:textId="3A46A106" w:rsidR="000B166E" w:rsidRDefault="000B166E" w:rsidP="000B166E">
      <w:pPr>
        <w:pStyle w:val="Bullets-Twinkl"/>
      </w:pPr>
      <w:r>
        <w:t>looking after a younger sibling;</w:t>
      </w:r>
    </w:p>
    <w:p w14:paraId="1E9BB4C5" w14:textId="6AFFED7E" w:rsidR="000B166E" w:rsidRDefault="000B166E" w:rsidP="000B166E">
      <w:pPr>
        <w:pStyle w:val="Bullets-Twinkl"/>
      </w:pPr>
      <w:r>
        <w:t>time off for birthday celebrations;</w:t>
      </w:r>
    </w:p>
    <w:p w14:paraId="5672B3E5" w14:textId="77777777" w:rsidR="000B166E" w:rsidRDefault="000B166E" w:rsidP="000B166E">
      <w:pPr>
        <w:pStyle w:val="Bullets-Twinkl"/>
      </w:pPr>
      <w:r>
        <w:t>a family holiday (unless there are exceptional circumstances);</w:t>
      </w:r>
    </w:p>
    <w:p w14:paraId="096C393A" w14:textId="77777777" w:rsidR="000B166E" w:rsidRDefault="000B166E" w:rsidP="000B166E">
      <w:pPr>
        <w:pStyle w:val="Bullets-Twinkl"/>
      </w:pPr>
      <w:r>
        <w:t>oversleeping;</w:t>
      </w:r>
    </w:p>
    <w:p w14:paraId="17DC222A" w14:textId="77777777" w:rsidR="000B166E" w:rsidRDefault="000B166E" w:rsidP="000B166E">
      <w:pPr>
        <w:pStyle w:val="Bullets-Twinkl"/>
      </w:pPr>
      <w:r>
        <w:t>shopping trips or days out;</w:t>
      </w:r>
    </w:p>
    <w:p w14:paraId="731772A8" w14:textId="2B9542CB" w:rsidR="000B166E" w:rsidRDefault="000B166E" w:rsidP="000B166E">
      <w:pPr>
        <w:pStyle w:val="Bullets-Twinkl"/>
        <w:spacing w:after="170"/>
      </w:pPr>
      <w:r>
        <w:t>waiting in for a delivery.</w:t>
      </w:r>
    </w:p>
    <w:p w14:paraId="183034CC" w14:textId="0C6641CA" w:rsidR="005D2581" w:rsidRDefault="005D2581" w:rsidP="005D2581">
      <w:pPr>
        <w:pStyle w:val="Bullets-Twinkl"/>
        <w:numPr>
          <w:ilvl w:val="0"/>
          <w:numId w:val="0"/>
        </w:numPr>
        <w:spacing w:after="170"/>
        <w:ind w:left="283" w:hanging="170"/>
      </w:pPr>
    </w:p>
    <w:p w14:paraId="49F6A764" w14:textId="77777777" w:rsidR="005D2581" w:rsidRDefault="005D2581" w:rsidP="005D2581">
      <w:pPr>
        <w:pStyle w:val="Bullets-Twinkl"/>
        <w:numPr>
          <w:ilvl w:val="0"/>
          <w:numId w:val="0"/>
        </w:numPr>
        <w:spacing w:after="170"/>
        <w:ind w:left="283" w:hanging="170"/>
      </w:pPr>
    </w:p>
    <w:p w14:paraId="5B1B22A7" w14:textId="77777777" w:rsidR="000B166E" w:rsidRDefault="000B166E" w:rsidP="000B166E">
      <w:pPr>
        <w:pStyle w:val="Heading2"/>
      </w:pPr>
      <w:r>
        <w:t>Why is it important that my child is on time each day?</w:t>
      </w:r>
    </w:p>
    <w:p w14:paraId="3B0D3D6E" w14:textId="587B4101" w:rsidR="000B166E" w:rsidRDefault="000B166E" w:rsidP="000B166E">
      <w:r>
        <w:t>When children are late to school</w:t>
      </w:r>
      <w:r w:rsidR="002671EB">
        <w:t>,</w:t>
      </w:r>
      <w:r>
        <w:t xml:space="preserve"> </w:t>
      </w:r>
      <w:r w:rsidR="002671EB" w:rsidRPr="002671EB">
        <w:t>they may initially feel</w:t>
      </w:r>
      <w:r>
        <w:t xml:space="preserve"> unsettled and they might miss important information and activities.</w:t>
      </w:r>
    </w:p>
    <w:p w14:paraId="752198AD" w14:textId="77777777" w:rsidR="000B166E" w:rsidRDefault="000B166E" w:rsidP="000B166E">
      <w:r>
        <w:t>Schools are required to record late arrivals. If pupils arrive after the start of the school day but when the register is still open, it will be recorded as a late mark. If pupils arrive after the register closes (which government guidelines state must be within 30 minutes of the register opening), then their morning mark will be recorded as an unauthorised absence, unless evidence can be provided that there are exceptional circumstances that led to the late arrival.</w:t>
      </w:r>
    </w:p>
    <w:p w14:paraId="6C6C304B" w14:textId="77777777" w:rsidR="000B166E" w:rsidRDefault="000B166E" w:rsidP="000B166E">
      <w:pPr>
        <w:pStyle w:val="Heading2"/>
      </w:pPr>
      <w:r>
        <w:t>How does occasional absence affect my child?</w:t>
      </w:r>
    </w:p>
    <w:p w14:paraId="0D85A895" w14:textId="77777777" w:rsidR="000B166E" w:rsidRDefault="000B166E" w:rsidP="000B166E">
      <w:r>
        <w:t>Missing occasional days from school may seem unimportant at the time; however, this can have a significant impact on your child in the long term:</w:t>
      </w:r>
    </w:p>
    <w:tbl>
      <w:tblPr>
        <w:tblStyle w:val="TableGrid"/>
        <w:tblW w:w="0" w:type="auto"/>
        <w:tblBorders>
          <w:top w:val="single" w:sz="4" w:space="0" w:color="4A4A4A" w:themeColor="text2"/>
          <w:left w:val="single" w:sz="48" w:space="0" w:color="FFFFFF" w:themeColor="background1"/>
          <w:bottom w:val="single" w:sz="4" w:space="0" w:color="4A4A4A" w:themeColor="text2"/>
          <w:right w:val="single" w:sz="48" w:space="0" w:color="FFFFFF" w:themeColor="background1"/>
          <w:insideH w:val="single" w:sz="4" w:space="0" w:color="4A4A4A" w:themeColor="text2"/>
          <w:insideV w:val="single" w:sz="48" w:space="0" w:color="FFFFFF" w:themeColor="background1"/>
        </w:tblBorders>
        <w:tblCellMar>
          <w:top w:w="170" w:type="dxa"/>
          <w:left w:w="170" w:type="dxa"/>
          <w:bottom w:w="170" w:type="dxa"/>
          <w:right w:w="170" w:type="dxa"/>
        </w:tblCellMar>
        <w:tblLook w:val="04A0" w:firstRow="1" w:lastRow="0" w:firstColumn="1" w:lastColumn="0" w:noHBand="0" w:noVBand="1"/>
      </w:tblPr>
      <w:tblGrid>
        <w:gridCol w:w="3587"/>
        <w:gridCol w:w="3587"/>
        <w:gridCol w:w="3588"/>
      </w:tblGrid>
      <w:tr w:rsidR="002C74C8" w14:paraId="78792470" w14:textId="77777777" w:rsidTr="002C74C8">
        <w:tc>
          <w:tcPr>
            <w:tcW w:w="3587" w:type="dxa"/>
            <w:tcBorders>
              <w:top w:val="nil"/>
              <w:left w:val="nil"/>
              <w:bottom w:val="nil"/>
              <w:right w:val="single" w:sz="48" w:space="0" w:color="FFFFFF" w:themeColor="background1"/>
            </w:tcBorders>
            <w:shd w:val="clear" w:color="auto" w:fill="F28C1C" w:themeFill="accent1"/>
          </w:tcPr>
          <w:p w14:paraId="210A7E7B" w14:textId="5D81A2E0" w:rsidR="002C74C8" w:rsidRPr="002C74C8" w:rsidRDefault="002C74C8" w:rsidP="002C74C8">
            <w:pPr>
              <w:spacing w:after="0" w:line="240" w:lineRule="auto"/>
              <w:jc w:val="center"/>
              <w:rPr>
                <w:b/>
                <w:bCs/>
                <w:color w:val="FFFFFF" w:themeColor="background1"/>
                <w:spacing w:val="-8"/>
                <w:sz w:val="24"/>
                <w:szCs w:val="32"/>
              </w:rPr>
            </w:pPr>
            <w:r w:rsidRPr="002C74C8">
              <w:rPr>
                <w:b/>
                <w:bCs/>
                <w:color w:val="FFFFFF" w:themeColor="background1"/>
                <w:spacing w:val="-8"/>
                <w:sz w:val="24"/>
                <w:szCs w:val="32"/>
              </w:rPr>
              <w:t>% of attendance in a school year</w:t>
            </w:r>
          </w:p>
        </w:tc>
        <w:tc>
          <w:tcPr>
            <w:tcW w:w="3587" w:type="dxa"/>
            <w:tcBorders>
              <w:top w:val="nil"/>
              <w:left w:val="single" w:sz="48" w:space="0" w:color="FFFFFF" w:themeColor="background1"/>
              <w:bottom w:val="nil"/>
              <w:right w:val="single" w:sz="48" w:space="0" w:color="FFFFFF" w:themeColor="background1"/>
            </w:tcBorders>
            <w:shd w:val="clear" w:color="auto" w:fill="2A294C" w:themeFill="accent2"/>
          </w:tcPr>
          <w:p w14:paraId="2AA3060F" w14:textId="11E59576" w:rsidR="002C74C8" w:rsidRPr="002C74C8" w:rsidRDefault="002C74C8" w:rsidP="002C74C8">
            <w:pPr>
              <w:spacing w:after="0" w:line="240" w:lineRule="auto"/>
              <w:jc w:val="center"/>
              <w:rPr>
                <w:b/>
                <w:bCs/>
                <w:color w:val="FFFFFF" w:themeColor="background1"/>
                <w:sz w:val="24"/>
                <w:szCs w:val="32"/>
              </w:rPr>
            </w:pPr>
            <w:r w:rsidRPr="002C74C8">
              <w:rPr>
                <w:b/>
                <w:bCs/>
                <w:color w:val="FFFFFF" w:themeColor="background1"/>
                <w:sz w:val="24"/>
                <w:szCs w:val="32"/>
              </w:rPr>
              <w:t>Number of days absent</w:t>
            </w:r>
          </w:p>
        </w:tc>
        <w:tc>
          <w:tcPr>
            <w:tcW w:w="3588" w:type="dxa"/>
            <w:tcBorders>
              <w:top w:val="nil"/>
              <w:left w:val="single" w:sz="48" w:space="0" w:color="FFFFFF" w:themeColor="background1"/>
              <w:bottom w:val="nil"/>
              <w:right w:val="nil"/>
            </w:tcBorders>
            <w:shd w:val="clear" w:color="auto" w:fill="3A4F9D" w:themeFill="accent3"/>
          </w:tcPr>
          <w:p w14:paraId="4B2C2AF7" w14:textId="77D92825" w:rsidR="002C74C8" w:rsidRPr="002C74C8" w:rsidRDefault="002C74C8" w:rsidP="002C74C8">
            <w:pPr>
              <w:spacing w:after="0" w:line="240" w:lineRule="auto"/>
              <w:jc w:val="center"/>
              <w:rPr>
                <w:b/>
                <w:bCs/>
                <w:color w:val="FFFFFF" w:themeColor="background1"/>
                <w:sz w:val="24"/>
                <w:szCs w:val="32"/>
              </w:rPr>
            </w:pPr>
            <w:r w:rsidRPr="002C74C8">
              <w:rPr>
                <w:b/>
                <w:bCs/>
                <w:color w:val="FFFFFF" w:themeColor="background1"/>
                <w:sz w:val="24"/>
                <w:szCs w:val="32"/>
              </w:rPr>
              <w:t>Weeks missed</w:t>
            </w:r>
          </w:p>
        </w:tc>
      </w:tr>
      <w:tr w:rsidR="002C74C8" w14:paraId="3F47EBC5" w14:textId="77777777" w:rsidTr="002C74C8">
        <w:tc>
          <w:tcPr>
            <w:tcW w:w="3587" w:type="dxa"/>
            <w:tcBorders>
              <w:top w:val="nil"/>
            </w:tcBorders>
            <w:shd w:val="clear" w:color="auto" w:fill="F2F0F4"/>
          </w:tcPr>
          <w:p w14:paraId="5A77CD4E" w14:textId="617ECFA3" w:rsidR="002C74C8" w:rsidRPr="002C74C8" w:rsidRDefault="002C74C8" w:rsidP="002C74C8">
            <w:pPr>
              <w:spacing w:after="0" w:line="240" w:lineRule="auto"/>
              <w:jc w:val="center"/>
              <w:rPr>
                <w:b/>
                <w:bCs/>
                <w:sz w:val="22"/>
                <w:szCs w:val="28"/>
              </w:rPr>
            </w:pPr>
            <w:r w:rsidRPr="002C74C8">
              <w:rPr>
                <w:b/>
                <w:bCs/>
                <w:sz w:val="22"/>
                <w:szCs w:val="28"/>
              </w:rPr>
              <w:t>98%</w:t>
            </w:r>
          </w:p>
        </w:tc>
        <w:tc>
          <w:tcPr>
            <w:tcW w:w="3587" w:type="dxa"/>
            <w:tcBorders>
              <w:top w:val="nil"/>
            </w:tcBorders>
            <w:shd w:val="clear" w:color="auto" w:fill="F2F0F4"/>
          </w:tcPr>
          <w:p w14:paraId="410C037A" w14:textId="738FA823" w:rsidR="002C74C8" w:rsidRPr="002C74C8" w:rsidRDefault="002C74C8" w:rsidP="002C74C8">
            <w:pPr>
              <w:spacing w:after="0" w:line="240" w:lineRule="auto"/>
              <w:jc w:val="center"/>
              <w:rPr>
                <w:b/>
                <w:bCs/>
                <w:sz w:val="22"/>
                <w:szCs w:val="28"/>
              </w:rPr>
            </w:pPr>
            <w:r w:rsidRPr="002C74C8">
              <w:rPr>
                <w:b/>
                <w:bCs/>
                <w:sz w:val="22"/>
                <w:szCs w:val="28"/>
              </w:rPr>
              <w:t>4</w:t>
            </w:r>
          </w:p>
        </w:tc>
        <w:tc>
          <w:tcPr>
            <w:tcW w:w="3588" w:type="dxa"/>
            <w:tcBorders>
              <w:top w:val="nil"/>
            </w:tcBorders>
            <w:shd w:val="clear" w:color="auto" w:fill="F2F0F4"/>
          </w:tcPr>
          <w:p w14:paraId="04EE2682" w14:textId="76CC9D5A" w:rsidR="002C74C8" w:rsidRPr="002C74C8" w:rsidRDefault="002C74C8" w:rsidP="002C74C8">
            <w:pPr>
              <w:spacing w:after="0" w:line="240" w:lineRule="auto"/>
              <w:jc w:val="center"/>
              <w:rPr>
                <w:b/>
                <w:bCs/>
                <w:sz w:val="22"/>
                <w:szCs w:val="28"/>
              </w:rPr>
            </w:pPr>
            <w:r w:rsidRPr="002C74C8">
              <w:rPr>
                <w:b/>
                <w:bCs/>
                <w:sz w:val="22"/>
                <w:szCs w:val="28"/>
              </w:rPr>
              <w:t>Less than 1 week</w:t>
            </w:r>
          </w:p>
        </w:tc>
      </w:tr>
      <w:tr w:rsidR="002C74C8" w14:paraId="3747E842" w14:textId="77777777" w:rsidTr="002C74C8">
        <w:tc>
          <w:tcPr>
            <w:tcW w:w="3587" w:type="dxa"/>
            <w:shd w:val="clear" w:color="auto" w:fill="F2F0F4"/>
          </w:tcPr>
          <w:p w14:paraId="452CB44A" w14:textId="22BF595E" w:rsidR="002C74C8" w:rsidRPr="002C74C8" w:rsidRDefault="002C74C8" w:rsidP="002C74C8">
            <w:pPr>
              <w:spacing w:after="0" w:line="240" w:lineRule="auto"/>
              <w:jc w:val="center"/>
              <w:rPr>
                <w:b/>
                <w:bCs/>
                <w:sz w:val="22"/>
                <w:szCs w:val="28"/>
              </w:rPr>
            </w:pPr>
            <w:r w:rsidRPr="002C74C8">
              <w:rPr>
                <w:b/>
                <w:bCs/>
                <w:sz w:val="22"/>
                <w:szCs w:val="28"/>
              </w:rPr>
              <w:t>95%</w:t>
            </w:r>
          </w:p>
        </w:tc>
        <w:tc>
          <w:tcPr>
            <w:tcW w:w="3587" w:type="dxa"/>
            <w:shd w:val="clear" w:color="auto" w:fill="F2F0F4"/>
          </w:tcPr>
          <w:p w14:paraId="5F0D5EE9" w14:textId="77D79356" w:rsidR="002C74C8" w:rsidRPr="002C74C8" w:rsidRDefault="002C74C8" w:rsidP="002C74C8">
            <w:pPr>
              <w:spacing w:after="0" w:line="240" w:lineRule="auto"/>
              <w:jc w:val="center"/>
              <w:rPr>
                <w:b/>
                <w:bCs/>
                <w:sz w:val="22"/>
                <w:szCs w:val="28"/>
              </w:rPr>
            </w:pPr>
            <w:r w:rsidRPr="002C74C8">
              <w:rPr>
                <w:b/>
                <w:bCs/>
                <w:sz w:val="22"/>
                <w:szCs w:val="28"/>
              </w:rPr>
              <w:t>9.5</w:t>
            </w:r>
          </w:p>
        </w:tc>
        <w:tc>
          <w:tcPr>
            <w:tcW w:w="3588" w:type="dxa"/>
            <w:shd w:val="clear" w:color="auto" w:fill="F2F0F4"/>
          </w:tcPr>
          <w:p w14:paraId="1EFEFD4B" w14:textId="122610D6" w:rsidR="002C74C8" w:rsidRPr="002C74C8" w:rsidRDefault="002C74C8" w:rsidP="002C74C8">
            <w:pPr>
              <w:spacing w:after="0" w:line="240" w:lineRule="auto"/>
              <w:jc w:val="center"/>
              <w:rPr>
                <w:b/>
                <w:bCs/>
                <w:sz w:val="22"/>
                <w:szCs w:val="28"/>
              </w:rPr>
            </w:pPr>
            <w:r w:rsidRPr="002C74C8">
              <w:rPr>
                <w:b/>
                <w:bCs/>
                <w:sz w:val="22"/>
                <w:szCs w:val="28"/>
              </w:rPr>
              <w:t>Nearly 2 weeks</w:t>
            </w:r>
          </w:p>
        </w:tc>
      </w:tr>
      <w:tr w:rsidR="002C74C8" w14:paraId="1C19B352" w14:textId="77777777" w:rsidTr="002C74C8">
        <w:tc>
          <w:tcPr>
            <w:tcW w:w="3587" w:type="dxa"/>
            <w:shd w:val="clear" w:color="auto" w:fill="F2F0F4"/>
          </w:tcPr>
          <w:p w14:paraId="5CA606CA" w14:textId="59933B3C" w:rsidR="002C74C8" w:rsidRPr="002C74C8" w:rsidRDefault="002C74C8" w:rsidP="002C74C8">
            <w:pPr>
              <w:spacing w:after="0" w:line="240" w:lineRule="auto"/>
              <w:jc w:val="center"/>
              <w:rPr>
                <w:b/>
                <w:bCs/>
                <w:sz w:val="22"/>
                <w:szCs w:val="28"/>
              </w:rPr>
            </w:pPr>
            <w:r w:rsidRPr="002C74C8">
              <w:rPr>
                <w:b/>
                <w:bCs/>
                <w:sz w:val="22"/>
                <w:szCs w:val="28"/>
              </w:rPr>
              <w:t>90%</w:t>
            </w:r>
          </w:p>
        </w:tc>
        <w:tc>
          <w:tcPr>
            <w:tcW w:w="3587" w:type="dxa"/>
            <w:shd w:val="clear" w:color="auto" w:fill="F2F0F4"/>
          </w:tcPr>
          <w:p w14:paraId="685F52EA" w14:textId="37F549AE" w:rsidR="002C74C8" w:rsidRPr="002C74C8" w:rsidRDefault="002C74C8" w:rsidP="002C74C8">
            <w:pPr>
              <w:spacing w:after="0" w:line="240" w:lineRule="auto"/>
              <w:jc w:val="center"/>
              <w:rPr>
                <w:b/>
                <w:bCs/>
                <w:sz w:val="22"/>
                <w:szCs w:val="28"/>
              </w:rPr>
            </w:pPr>
            <w:r w:rsidRPr="002C74C8">
              <w:rPr>
                <w:b/>
                <w:bCs/>
                <w:sz w:val="22"/>
                <w:szCs w:val="28"/>
              </w:rPr>
              <w:t>19</w:t>
            </w:r>
          </w:p>
        </w:tc>
        <w:tc>
          <w:tcPr>
            <w:tcW w:w="3588" w:type="dxa"/>
            <w:shd w:val="clear" w:color="auto" w:fill="F2F0F4"/>
          </w:tcPr>
          <w:p w14:paraId="2BFCCB8D" w14:textId="5511121A" w:rsidR="002C74C8" w:rsidRPr="002C74C8" w:rsidRDefault="002C74C8" w:rsidP="002C74C8">
            <w:pPr>
              <w:spacing w:after="0" w:line="240" w:lineRule="auto"/>
              <w:jc w:val="center"/>
              <w:rPr>
                <w:b/>
                <w:bCs/>
                <w:sz w:val="22"/>
                <w:szCs w:val="28"/>
              </w:rPr>
            </w:pPr>
            <w:r w:rsidRPr="002C74C8">
              <w:rPr>
                <w:b/>
                <w:bCs/>
                <w:sz w:val="22"/>
                <w:szCs w:val="28"/>
              </w:rPr>
              <w:t>Nearly 4 weeks</w:t>
            </w:r>
          </w:p>
        </w:tc>
      </w:tr>
      <w:tr w:rsidR="002C74C8" w14:paraId="60A5EE8D" w14:textId="77777777" w:rsidTr="002C74C8">
        <w:tc>
          <w:tcPr>
            <w:tcW w:w="3587" w:type="dxa"/>
            <w:shd w:val="clear" w:color="auto" w:fill="F2F0F4"/>
          </w:tcPr>
          <w:p w14:paraId="21011520" w14:textId="23F66C74" w:rsidR="002C74C8" w:rsidRPr="002C74C8" w:rsidRDefault="002C74C8" w:rsidP="002C74C8">
            <w:pPr>
              <w:spacing w:after="0" w:line="240" w:lineRule="auto"/>
              <w:jc w:val="center"/>
              <w:rPr>
                <w:b/>
                <w:bCs/>
                <w:sz w:val="22"/>
                <w:szCs w:val="28"/>
              </w:rPr>
            </w:pPr>
            <w:r w:rsidRPr="002C74C8">
              <w:rPr>
                <w:b/>
                <w:bCs/>
                <w:sz w:val="22"/>
                <w:szCs w:val="28"/>
              </w:rPr>
              <w:t>85%</w:t>
            </w:r>
          </w:p>
        </w:tc>
        <w:tc>
          <w:tcPr>
            <w:tcW w:w="3587" w:type="dxa"/>
            <w:shd w:val="clear" w:color="auto" w:fill="F2F0F4"/>
          </w:tcPr>
          <w:p w14:paraId="41943947" w14:textId="205C644A" w:rsidR="002C74C8" w:rsidRPr="002C74C8" w:rsidRDefault="002C74C8" w:rsidP="002C74C8">
            <w:pPr>
              <w:spacing w:after="0" w:line="240" w:lineRule="auto"/>
              <w:jc w:val="center"/>
              <w:rPr>
                <w:b/>
                <w:bCs/>
                <w:sz w:val="22"/>
                <w:szCs w:val="28"/>
              </w:rPr>
            </w:pPr>
            <w:r w:rsidRPr="002C74C8">
              <w:rPr>
                <w:b/>
                <w:bCs/>
                <w:sz w:val="22"/>
                <w:szCs w:val="28"/>
              </w:rPr>
              <w:t>28.5</w:t>
            </w:r>
          </w:p>
        </w:tc>
        <w:tc>
          <w:tcPr>
            <w:tcW w:w="3588" w:type="dxa"/>
            <w:shd w:val="clear" w:color="auto" w:fill="F2F0F4"/>
          </w:tcPr>
          <w:p w14:paraId="6E662BA9" w14:textId="4263266E" w:rsidR="002C74C8" w:rsidRPr="002C74C8" w:rsidRDefault="002C74C8" w:rsidP="002C74C8">
            <w:pPr>
              <w:spacing w:after="0" w:line="240" w:lineRule="auto"/>
              <w:jc w:val="center"/>
              <w:rPr>
                <w:b/>
                <w:bCs/>
                <w:sz w:val="22"/>
                <w:szCs w:val="28"/>
              </w:rPr>
            </w:pPr>
            <w:r w:rsidRPr="002C74C8">
              <w:rPr>
                <w:b/>
                <w:bCs/>
                <w:sz w:val="22"/>
                <w:szCs w:val="28"/>
              </w:rPr>
              <w:t>Nearly 6 weeks</w:t>
            </w:r>
          </w:p>
        </w:tc>
      </w:tr>
    </w:tbl>
    <w:p w14:paraId="66159CC6" w14:textId="77777777" w:rsidR="002C74C8" w:rsidRDefault="002C74C8" w:rsidP="000B166E"/>
    <w:p w14:paraId="1411677A" w14:textId="77777777" w:rsidR="000B166E" w:rsidRDefault="000B166E" w:rsidP="000B166E">
      <w:r>
        <w:t>A pupil with 85% attendance is missing nearly half a term of learning time each school year.</w:t>
      </w:r>
    </w:p>
    <w:p w14:paraId="05A50C48" w14:textId="77777777" w:rsidR="000B166E" w:rsidRDefault="000B166E" w:rsidP="000B166E">
      <w:r>
        <w:t>Regular absences can result in poorer outcomes over time. Research shows that pupils who miss between 10% and 20% of school (which is between half and one day per week on average) stand only a 35% chance of achieving five or more good GCSEs, compared to 73% of those who miss fewer than 5% of school days.</w:t>
      </w:r>
    </w:p>
    <w:p w14:paraId="2ABC7863" w14:textId="40D5C849" w:rsidR="000B166E" w:rsidRDefault="000B166E" w:rsidP="000B166E">
      <w:bookmarkStart w:id="1" w:name="_Hlk156985310"/>
      <w:r>
        <w:t xml:space="preserve">Late arrivals also add up over time </w:t>
      </w:r>
      <w:r w:rsidR="002671EB" w:rsidRPr="002671EB">
        <w:t>–</w:t>
      </w:r>
      <w:r>
        <w:t xml:space="preserve"> being 10 minutes late each day adds up to two weeks of lost learning time over the whole school year.</w:t>
      </w:r>
    </w:p>
    <w:bookmarkEnd w:id="1"/>
    <w:p w14:paraId="4AD7BABB" w14:textId="77777777" w:rsidR="000B166E" w:rsidRDefault="000B166E" w:rsidP="000B166E">
      <w:pPr>
        <w:pStyle w:val="Heading2"/>
      </w:pPr>
      <w:r>
        <w:t>What about medical appointments?</w:t>
      </w:r>
    </w:p>
    <w:p w14:paraId="51237EF6" w14:textId="647182B1" w:rsidR="000B166E" w:rsidRDefault="000B166E" w:rsidP="000B166E">
      <w:r>
        <w:t>We understand that pupils need to attend medical and dental appointments and that it is not always possible to arrange this outside of school time. However</w:t>
      </w:r>
      <w:r w:rsidR="002671EB">
        <w:t>,</w:t>
      </w:r>
      <w:r>
        <w:t xml:space="preserve"> we would request that any non-emergency appointments are made for outside of the school day as this keeps the disruption to a minimum and ensures that they do not miss important lessons.</w:t>
      </w:r>
    </w:p>
    <w:p w14:paraId="46CADC17" w14:textId="77777777" w:rsidR="000B166E" w:rsidRDefault="000B166E" w:rsidP="000B166E">
      <w:pPr>
        <w:pStyle w:val="Heading2"/>
      </w:pPr>
      <w:r>
        <w:t>Why won’t the school usually authorise absence for a family holiday?</w:t>
      </w:r>
    </w:p>
    <w:p w14:paraId="6F6A4827" w14:textId="77777777" w:rsidR="000B166E" w:rsidRDefault="000B166E" w:rsidP="000B166E">
      <w:r>
        <w:t>We recognise that family vacations during the school holidays can be expensive and that booking a cheaper term-time holiday might be tempting. However, headteachers can only authorise leave during term time if there are exceptional circumstances, even if your child has an excellent attendance record or if you believe that the reason for the absence is justified.</w:t>
      </w:r>
    </w:p>
    <w:p w14:paraId="639BB0EA" w14:textId="77777777" w:rsidR="000B166E" w:rsidRDefault="000B166E" w:rsidP="000B166E">
      <w:r>
        <w:t>Parents and carers should plan their holidays around school holidays and avoid asking for permission to take their children out of school unless it is absolutely unavoidable.</w:t>
      </w:r>
    </w:p>
    <w:p w14:paraId="53B9DD65" w14:textId="4F25277C" w:rsidR="000B166E" w:rsidRDefault="000B166E" w:rsidP="000B166E">
      <w:r>
        <w:t xml:space="preserve">Requests for term-time absences should be made as soon as possible and at least </w:t>
      </w:r>
      <w:r w:rsidR="005D2581">
        <w:t>two weeks</w:t>
      </w:r>
      <w:r>
        <w:t xml:space="preserve"> before the absence due to take place. However, we recognise that in some rare instances</w:t>
      </w:r>
      <w:r w:rsidR="002671EB">
        <w:t>,</w:t>
      </w:r>
      <w:r>
        <w:t xml:space="preserve"> this will not always be possible.</w:t>
      </w:r>
    </w:p>
    <w:p w14:paraId="77043EF5" w14:textId="77777777" w:rsidR="000B166E" w:rsidRDefault="000B166E" w:rsidP="000B166E">
      <w:r>
        <w:t xml:space="preserve">Requests for term-time absences will be considered on a case-by-case basis taking the facts, circumstances and any supporting evidence into consideration. Leave of absence due to exceptional circumstances is at the discretion of the headteacher. This includes the length of time that the leave will be granted for. </w:t>
      </w:r>
    </w:p>
    <w:p w14:paraId="620CB90A" w14:textId="77777777" w:rsidR="005D2581" w:rsidRDefault="005D2581" w:rsidP="000B166E">
      <w:pPr>
        <w:pStyle w:val="Heading2"/>
      </w:pPr>
    </w:p>
    <w:p w14:paraId="3451C174" w14:textId="41B5445F" w:rsidR="000B166E" w:rsidRDefault="000B166E" w:rsidP="000B166E">
      <w:pPr>
        <w:pStyle w:val="Heading2"/>
      </w:pPr>
      <w:r>
        <w:t>What is school refusal?</w:t>
      </w:r>
    </w:p>
    <w:p w14:paraId="3F773DB5" w14:textId="77777777" w:rsidR="000B166E" w:rsidRDefault="000B166E" w:rsidP="000B166E">
      <w:r>
        <w:t>If your child is refusing to go to school, this is known as ‘school refusal’. There are a number of different reasons for school refusal, including general anxiety, worries about leaving home, problems with friends or peers, academic problems and depression. Sometimes, the cause can be a combination of different factors.</w:t>
      </w:r>
    </w:p>
    <w:p w14:paraId="456128BF" w14:textId="77777777" w:rsidR="000B166E" w:rsidRDefault="000B166E" w:rsidP="000B166E">
      <w:r>
        <w:t>If your child is refusing to attend school, you should let us know immediately so that we can work together to put a plan in place to deal with any underlying issues and get your child back into school. The longer school refusal goes on, the more difficult it is to address.</w:t>
      </w:r>
    </w:p>
    <w:p w14:paraId="2DBEB64E" w14:textId="77777777" w:rsidR="000B166E" w:rsidRDefault="000B166E" w:rsidP="000B166E">
      <w:pPr>
        <w:pStyle w:val="Heading2"/>
      </w:pPr>
      <w:r>
        <w:t>How do I request an absence in advance?</w:t>
      </w:r>
    </w:p>
    <w:p w14:paraId="13AC708A" w14:textId="0754F2FA" w:rsidR="000B166E" w:rsidRPr="002C74C8" w:rsidRDefault="000B166E" w:rsidP="005D2581">
      <w:pPr>
        <w:spacing w:after="60"/>
        <w:rPr>
          <w:b/>
          <w:bCs/>
          <w:color w:val="3A4F9D" w:themeColor="accent3"/>
        </w:rPr>
      </w:pPr>
      <w:r>
        <w:t xml:space="preserve">If you want to request authorisation for a planned absence, please </w:t>
      </w:r>
      <w:r w:rsidR="005D2581">
        <w:t xml:space="preserve">contact the school on </w:t>
      </w:r>
      <w:hyperlink r:id="rId10" w:history="1">
        <w:r w:rsidR="005D2581" w:rsidRPr="00132050">
          <w:rPr>
            <w:rStyle w:val="Hyperlink"/>
          </w:rPr>
          <w:t>enquires@butterwick.lincs.sch.uk</w:t>
        </w:r>
      </w:hyperlink>
      <w:r w:rsidR="005D2581">
        <w:t xml:space="preserve">. </w:t>
      </w:r>
    </w:p>
    <w:p w14:paraId="7DBC122E" w14:textId="77777777" w:rsidR="000B166E" w:rsidRDefault="000B166E" w:rsidP="000B166E">
      <w:r>
        <w:t>Please submit any requests as early as possible as we may need to ask for additional information before we can consider your request. Please do not make any plans until you have been told the outcome of your request.</w:t>
      </w:r>
    </w:p>
    <w:p w14:paraId="67410137" w14:textId="77777777" w:rsidR="000B166E" w:rsidRDefault="000B166E" w:rsidP="000B166E">
      <w:r>
        <w:t>Please be aware that we can only approve absences that are for exceptional circumstances so will be unable to authorise family holidays in most cases.</w:t>
      </w:r>
    </w:p>
    <w:p w14:paraId="6595A4F6" w14:textId="69D83240" w:rsidR="000B166E" w:rsidRDefault="000B166E" w:rsidP="000B166E">
      <w:pPr>
        <w:pStyle w:val="Heading2"/>
      </w:pPr>
      <w:r>
        <w:t>How do I report an unplanned absence to the school</w:t>
      </w:r>
      <w:r w:rsidR="00661A97">
        <w:t>?</w:t>
      </w:r>
    </w:p>
    <w:p w14:paraId="5C791DF9" w14:textId="77777777" w:rsidR="005D2581" w:rsidRDefault="000B166E" w:rsidP="005D2581">
      <w:pPr>
        <w:spacing w:after="60"/>
      </w:pPr>
      <w:r>
        <w:t>Unexpected absences should be reported to school by</w:t>
      </w:r>
      <w:r w:rsidR="005D2581">
        <w:t>:</w:t>
      </w:r>
    </w:p>
    <w:p w14:paraId="2A4C1E72" w14:textId="77777777" w:rsidR="00A855D6" w:rsidRDefault="00A855D6" w:rsidP="00A855D6">
      <w:pPr>
        <w:pStyle w:val="NormalWeb"/>
        <w:shd w:val="clear" w:color="auto" w:fill="FBF5F5"/>
        <w:spacing w:before="240" w:beforeAutospacing="0" w:after="240" w:afterAutospacing="0"/>
      </w:pPr>
      <w:proofErr w:type="gramStart"/>
      <w:r>
        <w:t>Phone :</w:t>
      </w:r>
      <w:proofErr w:type="gramEnd"/>
      <w:r>
        <w:t xml:space="preserve"> 01205 760256</w:t>
      </w:r>
    </w:p>
    <w:p w14:paraId="4538CBBD" w14:textId="77777777" w:rsidR="00A855D6" w:rsidRDefault="00A855D6" w:rsidP="00A855D6">
      <w:pPr>
        <w:pStyle w:val="NormalWeb"/>
        <w:shd w:val="clear" w:color="auto" w:fill="FBF5F5"/>
        <w:spacing w:before="240" w:beforeAutospacing="0" w:after="240" w:afterAutospacing="0"/>
        <w:rPr>
          <w:rFonts w:ascii="Arial" w:hAnsi="Arial" w:cs="Arial"/>
          <w:color w:val="555555"/>
        </w:rPr>
      </w:pPr>
      <w:r>
        <w:t xml:space="preserve">Email: enquires@butterwick.lincs.sch.uk </w:t>
      </w:r>
      <w:r>
        <w:rPr>
          <w:rFonts w:ascii="Arial" w:hAnsi="Arial" w:cs="Arial"/>
          <w:color w:val="555555"/>
        </w:rPr>
        <w:t xml:space="preserve">  </w:t>
      </w:r>
    </w:p>
    <w:p w14:paraId="01E72CC4" w14:textId="2EB958C8" w:rsidR="000B166E" w:rsidRDefault="000B166E" w:rsidP="00A855D6">
      <w:pPr>
        <w:spacing w:after="60"/>
      </w:pPr>
      <w:r>
        <w:t xml:space="preserve">Please report any absences by </w:t>
      </w:r>
      <w:r w:rsidR="00DD170B" w:rsidRPr="00DD170B">
        <w:t>8:30am</w:t>
      </w:r>
      <w:r w:rsidR="00DD170B">
        <w:rPr>
          <w:b/>
          <w:bCs/>
          <w:color w:val="3A4F9D" w:themeColor="accent3"/>
        </w:rPr>
        <w:t xml:space="preserve"> </w:t>
      </w:r>
      <w:r>
        <w:t>or as soon as you become aware that your child will be absent.</w:t>
      </w:r>
    </w:p>
    <w:p w14:paraId="3427B142" w14:textId="77777777" w:rsidR="000B166E" w:rsidRDefault="000B166E" w:rsidP="000B166E">
      <w:r>
        <w:t>In the case of illness, the absence will usually be authorised unless there are grounds for concern that the illness may not be genuine or that it might not be sufficient to require time off school. In these cases, the school may ask for additional evidence, such as a doctor’s note, appointment card, hospital letter or medical report. The school will not ask for this additional evidence unnecessarily.</w:t>
      </w:r>
    </w:p>
    <w:p w14:paraId="2350BA38" w14:textId="3DA6540B" w:rsidR="000B166E" w:rsidRDefault="000B166E" w:rsidP="000B166E">
      <w:r>
        <w:t xml:space="preserve">If you do not provide a reason for your child’s absence, we will </w:t>
      </w:r>
      <w:r w:rsidR="00DD170B">
        <w:t>contact</w:t>
      </w:r>
      <w:r>
        <w:t xml:space="preserve"> you to find out why they are not in school. Unexplained absences will be recorded as unauthorised. </w:t>
      </w:r>
    </w:p>
    <w:p w14:paraId="300D0B45" w14:textId="36C1DF33" w:rsidR="000B166E" w:rsidRDefault="000B166E" w:rsidP="000B166E">
      <w:pPr>
        <w:pStyle w:val="Heading2"/>
      </w:pPr>
      <w:r>
        <w:t>Who should I contact if I have any questions or concerns about my child’s attendance?</w:t>
      </w:r>
    </w:p>
    <w:p w14:paraId="7F7616BA" w14:textId="6ABDE238" w:rsidR="000B166E" w:rsidRPr="00DD170B" w:rsidRDefault="00DD170B" w:rsidP="000B166E">
      <w:r w:rsidRPr="00DD170B">
        <w:t>If you have any questions or concerns about your child’s attendance please book an appointment with our attendance officer by emailing enquires@butterwick.lincs.sch.uk</w:t>
      </w:r>
    </w:p>
    <w:p w14:paraId="0D120BB2" w14:textId="1037EFB4" w:rsidR="00062E4C" w:rsidRPr="002C74C8" w:rsidRDefault="00303B2C" w:rsidP="000B166E">
      <w:pPr>
        <w:rPr>
          <w:b/>
          <w:bCs/>
          <w:color w:val="3A4F9D" w:themeColor="accent3"/>
        </w:rPr>
      </w:pPr>
      <w:r w:rsidRPr="00286EAC">
        <w:rPr>
          <w:noProof/>
        </w:rPr>
        <mc:AlternateContent>
          <mc:Choice Requires="wps">
            <w:drawing>
              <wp:anchor distT="0" distB="0" distL="114300" distR="114300" simplePos="0" relativeHeight="251663360" behindDoc="0" locked="0" layoutInCell="1" allowOverlap="1" wp14:anchorId="68732F7E" wp14:editId="1B88D7F4">
                <wp:simplePos x="0" y="0"/>
                <wp:positionH relativeFrom="page">
                  <wp:align>right</wp:align>
                </wp:positionH>
                <wp:positionV relativeFrom="page">
                  <wp:align>bottom</wp:align>
                </wp:positionV>
                <wp:extent cx="7559675" cy="575945"/>
                <wp:effectExtent l="0" t="0" r="0" b="0"/>
                <wp:wrapNone/>
                <wp:docPr id="85487271" name="Rectangle 85487271">
                  <a:hlinkClick xmlns:a="http://schemas.openxmlformats.org/drawingml/2006/main" r:id="rId11"/>
                </wp:docPr>
                <wp:cNvGraphicFramePr/>
                <a:graphic xmlns:a="http://schemas.openxmlformats.org/drawingml/2006/main">
                  <a:graphicData uri="http://schemas.microsoft.com/office/word/2010/wordprocessingShape">
                    <wps:wsp>
                      <wps:cNvSpPr/>
                      <wps:spPr>
                        <a:xfrm>
                          <a:off x="0" y="0"/>
                          <a:ext cx="7559675" cy="5759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5DD0A9" w14:textId="5A1E14DD" w:rsidR="00303B2C" w:rsidRPr="00C275D7" w:rsidRDefault="00303B2C" w:rsidP="00303B2C">
                            <w:pPr>
                              <w:jc w:val="center"/>
                              <w:rPr>
                                <w:sz w:val="16"/>
                                <w:szCs w:val="22"/>
                              </w:rPr>
                            </w:pPr>
                            <w:r w:rsidRPr="00C275D7">
                              <w:rPr>
                                <w:sz w:val="16"/>
                                <w:szCs w:val="22"/>
                              </w:rPr>
                              <w:t xml:space="preserve">Page </w:t>
                            </w:r>
                            <w:r>
                              <w:rPr>
                                <w:sz w:val="16"/>
                                <w:szCs w:val="22"/>
                              </w:rPr>
                              <w:t>3</w:t>
                            </w:r>
                            <w:r w:rsidRPr="00C275D7">
                              <w:rPr>
                                <w:sz w:val="16"/>
                                <w:szCs w:val="22"/>
                              </w:rPr>
                              <w:t xml:space="preserve"> of </w:t>
                            </w:r>
                            <w:r>
                              <w:rPr>
                                <w:sz w:val="16"/>
                                <w:szCs w:val="2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32F7E" id="Rectangle 85487271" o:spid="_x0000_s1026" href="https://www.twinkl.com/resources/senior-leadership-team-slt" style="position:absolute;left:0;text-align:left;margin-left:544.05pt;margin-top:0;width:595.25pt;height:45.35pt;z-index:251663360;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" o:button="t" filled="f" stroked="f" strokeweight="1pt">
                <v:fill o:detectmouseclick="t"/>
                <v:textbox>
                  <w:txbxContent>
                    <w:p w14:paraId="265DD0A9" w14:textId="5A1E14DD" w:rsidR="00303B2C" w:rsidRPr="00C275D7" w:rsidRDefault="00303B2C" w:rsidP="00303B2C">
                      <w:pPr>
                        <w:jc w:val="center"/>
                        <w:rPr>
                          <w:sz w:val="16"/>
                          <w:szCs w:val="22"/>
                        </w:rPr>
                      </w:pPr>
                      <w:r w:rsidRPr="00C275D7">
                        <w:rPr>
                          <w:sz w:val="16"/>
                          <w:szCs w:val="22"/>
                        </w:rPr>
                        <w:t xml:space="preserve">Page </w:t>
                      </w:r>
                      <w:r>
                        <w:rPr>
                          <w:sz w:val="16"/>
                          <w:szCs w:val="22"/>
                        </w:rPr>
                        <w:t>3</w:t>
                      </w:r>
                      <w:r w:rsidRPr="00C275D7">
                        <w:rPr>
                          <w:sz w:val="16"/>
                          <w:szCs w:val="22"/>
                        </w:rPr>
                        <w:t xml:space="preserve"> of </w:t>
                      </w:r>
                      <w:r>
                        <w:rPr>
                          <w:sz w:val="16"/>
                          <w:szCs w:val="22"/>
                        </w:rPr>
                        <w:t>3</w:t>
                      </w:r>
                    </w:p>
                  </w:txbxContent>
                </v:textbox>
                <w10:wrap anchorx="page" anchory="page"/>
              </v:rect>
            </w:pict>
          </mc:Fallback>
        </mc:AlternateContent>
      </w:r>
      <w:r w:rsidRPr="002C74C8">
        <w:rPr>
          <w:b/>
          <w:bCs/>
          <w:color w:val="3A4F9D" w:themeColor="accent3"/>
        </w:rPr>
        <w:t xml:space="preserve"> </w:t>
      </w:r>
      <w:r w:rsidR="000B166E" w:rsidRPr="002C74C8">
        <w:rPr>
          <w:b/>
          <w:bCs/>
          <w:color w:val="3A4F9D" w:themeColor="accent3"/>
        </w:rPr>
        <w:t>The information in this leaflet is based on our attendance policy which can be found on the school website.</w:t>
      </w:r>
    </w:p>
    <w:sectPr w:rsidR="00062E4C" w:rsidRPr="002C74C8" w:rsidSect="003B5694">
      <w:footerReference w:type="default" r:id="rId12"/>
      <w:pgSz w:w="11906" w:h="16838" w:code="9"/>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5CFAD" w14:textId="77777777" w:rsidR="00665804" w:rsidRDefault="00665804" w:rsidP="00DD5720">
      <w:r>
        <w:separator/>
      </w:r>
    </w:p>
  </w:endnote>
  <w:endnote w:type="continuationSeparator" w:id="0">
    <w:p w14:paraId="4D62EE2B" w14:textId="77777777" w:rsidR="00665804" w:rsidRDefault="00665804"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F7D402A-C9C8-4954-BE96-9DAA3911238A}"/>
    <w:embedBold r:id="rId2" w:fontKey="{38A10972-57B8-47BD-A832-79A1EB2BEB3E}"/>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embedRegular r:id="rId3" w:fontKey="{D257379A-297F-48D0-8076-C1943917BD79}"/>
    <w:embedBold r:id="rId4" w:fontKey="{FC82E23D-2C5A-4FD8-8546-27A5577CC803}"/>
    <w:embedItalic r:id="rId5" w:fontKey="{12A5BCFE-D52A-495C-B610-A28EC5F58C8B}"/>
  </w:font>
  <w:font w:name="Twinkl">
    <w:altName w:val="Calibri"/>
    <w:charset w:val="00"/>
    <w:family w:val="auto"/>
    <w:pitch w:val="variable"/>
    <w:sig w:usb0="00000007" w:usb1="00000001" w:usb2="00000000" w:usb3="00000000" w:csb0="00000093" w:csb1="00000000"/>
    <w:embedRegular r:id="rId6" w:fontKey="{9608D018-3D2E-40BF-8C41-59DEEA747BF0}"/>
    <w:embedBold r:id="rId7" w:fontKey="{890D32E2-A8E2-40FE-90A7-6A4EF784A555}"/>
  </w:font>
  <w:font w:name="Sassoon Infant Rg">
    <w:panose1 w:val="00000000000000000000"/>
    <w:charset w:val="00"/>
    <w:family w:val="modern"/>
    <w:notTrueType/>
    <w:pitch w:val="variable"/>
    <w:sig w:usb0="800000AF" w:usb1="4000004A" w:usb2="00000010" w:usb3="00000000" w:csb0="00000001" w:csb1="00000000"/>
  </w:font>
  <w:font w:name="Twinkl Sb">
    <w:altName w:val="Arial"/>
    <w:panose1 w:val="00000000000000000000"/>
    <w:charset w:val="00"/>
    <w:family w:val="modern"/>
    <w:notTrueType/>
    <w:pitch w:val="variable"/>
    <w:sig w:usb0="00000001" w:usb1="5000205B" w:usb2="00000000" w:usb3="00000000" w:csb0="00000093" w:csb1="00000000"/>
  </w:font>
  <w:font w:name="Tuffy">
    <w:panose1 w:val="00000000000000000000"/>
    <w:charset w:val="00"/>
    <w:family w:val="swiss"/>
    <w:notTrueType/>
    <w:pitch w:val="variable"/>
    <w:sig w:usb0="E00002FF" w:usb1="520020FB" w:usb2="00000000" w:usb3="00000000" w:csb0="0000019F" w:csb1="00000000"/>
  </w:font>
  <w:font w:name="Calibri Light">
    <w:panose1 w:val="020F0302020204030204"/>
    <w:charset w:val="00"/>
    <w:family w:val="swiss"/>
    <w:pitch w:val="variable"/>
    <w:sig w:usb0="E4002EFF" w:usb1="C000247B" w:usb2="00000009" w:usb3="00000000" w:csb0="000001FF" w:csb1="00000000"/>
    <w:embedRegular r:id="rId8" w:fontKey="{551CE8E9-4C59-4E5D-AD00-911A9F15579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10FC6" w14:textId="77777777" w:rsidR="00DC190B" w:rsidRDefault="00DC190B" w:rsidP="003D26A6">
    <w:pPr>
      <w:pStyle w:val="Header"/>
    </w:pPr>
  </w:p>
  <w:p w14:paraId="66A6FF5C" w14:textId="77777777" w:rsidR="007215F9" w:rsidRDefault="00721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D19E0D" w14:textId="77777777" w:rsidR="00665804" w:rsidRDefault="00665804" w:rsidP="00DD5720">
      <w:r>
        <w:separator/>
      </w:r>
    </w:p>
  </w:footnote>
  <w:footnote w:type="continuationSeparator" w:id="0">
    <w:p w14:paraId="035300FD" w14:textId="77777777" w:rsidR="00665804" w:rsidRDefault="00665804" w:rsidP="00DD5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6pt;height:6.6pt" o:bullet="t">
        <v:imagedata r:id="rId1" o:title="Bullet"/>
      </v:shape>
    </w:pict>
  </w:numPicBullet>
  <w:abstractNum w:abstractNumId="0" w15:restartNumberingAfterBreak="0">
    <w:nsid w:val="09B16E60"/>
    <w:multiLevelType w:val="multilevel"/>
    <w:tmpl w:val="6FD0E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F7152"/>
    <w:multiLevelType w:val="hybridMultilevel"/>
    <w:tmpl w:val="75084984"/>
    <w:lvl w:ilvl="0" w:tplc="DD78C098">
      <w:start w:val="1"/>
      <w:numFmt w:val="bullet"/>
      <w:pStyle w:val="Bullets-Twinkl"/>
      <w:lvlText w:val=""/>
      <w:lvlJc w:val="left"/>
      <w:pPr>
        <w:ind w:left="170" w:hanging="17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1B20A7"/>
    <w:multiLevelType w:val="hybridMultilevel"/>
    <w:tmpl w:val="D39A3A0C"/>
    <w:lvl w:ilvl="0" w:tplc="34E812C2">
      <w:start w:val="1"/>
      <w:numFmt w:val="bullet"/>
      <w:pStyle w:val="Sub-Heading"/>
      <w:lvlText w:val=""/>
      <w:lvlPicBulletId w:val="0"/>
      <w:lvlJc w:val="left"/>
      <w:pPr>
        <w:ind w:left="284" w:hanging="284"/>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9088F"/>
    <w:multiLevelType w:val="multilevel"/>
    <w:tmpl w:val="F3C8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D03E2C"/>
    <w:multiLevelType w:val="multilevel"/>
    <w:tmpl w:val="CEBE0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9461E9"/>
    <w:multiLevelType w:val="hybridMultilevel"/>
    <w:tmpl w:val="D01EB6E4"/>
    <w:lvl w:ilvl="0" w:tplc="6E9842B4">
      <w:start w:val="1"/>
      <w:numFmt w:val="bullet"/>
      <w:pStyle w:val="ListParagraph"/>
      <w:lvlText w:val=""/>
      <w:lvlJc w:val="left"/>
      <w:pPr>
        <w:ind w:left="170" w:hanging="170"/>
      </w:pPr>
      <w:rPr>
        <w:rFonts w:ascii="Symbol" w:hAnsi="Symbol" w:hint="default"/>
        <w:color w:val="F28C1C" w:themeColor="accent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6E0E66FE"/>
    <w:multiLevelType w:val="hybridMultilevel"/>
    <w:tmpl w:val="B224BA38"/>
    <w:lvl w:ilvl="0" w:tplc="A34C34B2">
      <w:start w:val="1"/>
      <w:numFmt w:val="decimal"/>
      <w:pStyle w:val="NumberedBullets-Twinkl"/>
      <w:lvlText w:val="%1."/>
      <w:lvlJc w:val="left"/>
      <w:pPr>
        <w:ind w:left="284" w:hanging="284"/>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E2F5EE9"/>
    <w:multiLevelType w:val="multilevel"/>
    <w:tmpl w:val="AC88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1"/>
    <w:lvlOverride w:ilvl="0">
      <w:startOverride w:val="1"/>
    </w:lvlOverride>
  </w:num>
  <w:num w:numId="4">
    <w:abstractNumId w:val="1"/>
    <w:lvlOverride w:ilvl="0">
      <w:startOverride w:val="1"/>
    </w:lvlOverride>
  </w:num>
  <w:num w:numId="5">
    <w:abstractNumId w:val="1"/>
    <w:lvlOverride w:ilvl="0">
      <w:startOverride w:val="1"/>
    </w:lvlOverride>
  </w:num>
  <w:num w:numId="6">
    <w:abstractNumId w:val="2"/>
  </w:num>
  <w:num w:numId="7">
    <w:abstractNumId w:val="0"/>
  </w:num>
  <w:num w:numId="8">
    <w:abstractNumId w:val="5"/>
  </w:num>
  <w:num w:numId="9">
    <w:abstractNumId w:val="3"/>
  </w:num>
  <w:num w:numId="10">
    <w:abstractNumId w:val="4"/>
  </w:num>
  <w:num w:numId="11">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B33"/>
    <w:rsid w:val="00025835"/>
    <w:rsid w:val="0003107B"/>
    <w:rsid w:val="00033199"/>
    <w:rsid w:val="0003405A"/>
    <w:rsid w:val="00062E4C"/>
    <w:rsid w:val="00067C79"/>
    <w:rsid w:val="000B166E"/>
    <w:rsid w:val="000C06E1"/>
    <w:rsid w:val="000C69C1"/>
    <w:rsid w:val="000D1388"/>
    <w:rsid w:val="000F227B"/>
    <w:rsid w:val="000F793E"/>
    <w:rsid w:val="0015633E"/>
    <w:rsid w:val="00173124"/>
    <w:rsid w:val="00190479"/>
    <w:rsid w:val="001A77E0"/>
    <w:rsid w:val="001B7D7D"/>
    <w:rsid w:val="001D40E7"/>
    <w:rsid w:val="00254D95"/>
    <w:rsid w:val="002671EB"/>
    <w:rsid w:val="00283D04"/>
    <w:rsid w:val="00286EAC"/>
    <w:rsid w:val="002B2DE8"/>
    <w:rsid w:val="002C6334"/>
    <w:rsid w:val="002C74C8"/>
    <w:rsid w:val="002E6C44"/>
    <w:rsid w:val="00303B2C"/>
    <w:rsid w:val="003118CF"/>
    <w:rsid w:val="003141AE"/>
    <w:rsid w:val="00326698"/>
    <w:rsid w:val="00344899"/>
    <w:rsid w:val="00390382"/>
    <w:rsid w:val="003A6A65"/>
    <w:rsid w:val="003B5694"/>
    <w:rsid w:val="003C0267"/>
    <w:rsid w:val="003D26A6"/>
    <w:rsid w:val="003E0D47"/>
    <w:rsid w:val="003F1D4A"/>
    <w:rsid w:val="00411653"/>
    <w:rsid w:val="00412284"/>
    <w:rsid w:val="00420020"/>
    <w:rsid w:val="00455185"/>
    <w:rsid w:val="00493BC7"/>
    <w:rsid w:val="004D0AA1"/>
    <w:rsid w:val="004E5017"/>
    <w:rsid w:val="004F0EE8"/>
    <w:rsid w:val="004F4D83"/>
    <w:rsid w:val="004F4EBF"/>
    <w:rsid w:val="005144BA"/>
    <w:rsid w:val="00522CBD"/>
    <w:rsid w:val="00534CD1"/>
    <w:rsid w:val="00553E0E"/>
    <w:rsid w:val="00567AC6"/>
    <w:rsid w:val="005A3494"/>
    <w:rsid w:val="005C4467"/>
    <w:rsid w:val="005D1993"/>
    <w:rsid w:val="005D2581"/>
    <w:rsid w:val="00601AF5"/>
    <w:rsid w:val="00633A95"/>
    <w:rsid w:val="00661A97"/>
    <w:rsid w:val="0066258A"/>
    <w:rsid w:val="00665804"/>
    <w:rsid w:val="00693E44"/>
    <w:rsid w:val="006D108B"/>
    <w:rsid w:val="006E2B33"/>
    <w:rsid w:val="007215F9"/>
    <w:rsid w:val="00722B47"/>
    <w:rsid w:val="00763739"/>
    <w:rsid w:val="007B420E"/>
    <w:rsid w:val="007F717B"/>
    <w:rsid w:val="00872C5C"/>
    <w:rsid w:val="00874EB6"/>
    <w:rsid w:val="00886FE1"/>
    <w:rsid w:val="008C138D"/>
    <w:rsid w:val="008C227E"/>
    <w:rsid w:val="0098564A"/>
    <w:rsid w:val="0099329E"/>
    <w:rsid w:val="0099473A"/>
    <w:rsid w:val="009C2374"/>
    <w:rsid w:val="009C47B0"/>
    <w:rsid w:val="009D6608"/>
    <w:rsid w:val="009E4127"/>
    <w:rsid w:val="009F5EEC"/>
    <w:rsid w:val="00A00327"/>
    <w:rsid w:val="00A404D5"/>
    <w:rsid w:val="00A431AD"/>
    <w:rsid w:val="00A61E8B"/>
    <w:rsid w:val="00A72ECB"/>
    <w:rsid w:val="00A855D6"/>
    <w:rsid w:val="00AC3604"/>
    <w:rsid w:val="00AE043B"/>
    <w:rsid w:val="00B122E4"/>
    <w:rsid w:val="00B331C9"/>
    <w:rsid w:val="00B34C50"/>
    <w:rsid w:val="00B8626B"/>
    <w:rsid w:val="00BA0D7E"/>
    <w:rsid w:val="00C275D7"/>
    <w:rsid w:val="00CA3011"/>
    <w:rsid w:val="00CC0F47"/>
    <w:rsid w:val="00CE75AA"/>
    <w:rsid w:val="00CF513F"/>
    <w:rsid w:val="00D53578"/>
    <w:rsid w:val="00D90104"/>
    <w:rsid w:val="00DA1DCE"/>
    <w:rsid w:val="00DC190B"/>
    <w:rsid w:val="00DD170B"/>
    <w:rsid w:val="00DD5720"/>
    <w:rsid w:val="00E1404D"/>
    <w:rsid w:val="00E1443E"/>
    <w:rsid w:val="00E15D9C"/>
    <w:rsid w:val="00E27695"/>
    <w:rsid w:val="00E376AA"/>
    <w:rsid w:val="00E62A7F"/>
    <w:rsid w:val="00EB0F3A"/>
    <w:rsid w:val="00EB6D1C"/>
    <w:rsid w:val="00ED71A2"/>
    <w:rsid w:val="00EE0635"/>
    <w:rsid w:val="00EE3823"/>
    <w:rsid w:val="00EF3C12"/>
    <w:rsid w:val="00F12680"/>
    <w:rsid w:val="00F376A9"/>
    <w:rsid w:val="00F66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65BC7113"/>
  <w15:chartTrackingRefBased/>
  <w15:docId w15:val="{738B69F7-8D1F-4731-B5D4-DB69BBE1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6E2B33"/>
    <w:pPr>
      <w:suppressAutoHyphens/>
      <w:autoSpaceDE w:val="0"/>
      <w:autoSpaceDN w:val="0"/>
      <w:adjustRightInd w:val="0"/>
      <w:spacing w:after="160" w:line="276" w:lineRule="auto"/>
      <w:jc w:val="both"/>
      <w:textAlignment w:val="center"/>
    </w:pPr>
    <w:rPr>
      <w:rFonts w:ascii="Roboto" w:hAnsi="Roboto" w:cs="Twinkl"/>
      <w:color w:val="1C1C1C"/>
      <w:szCs w:val="26"/>
    </w:rPr>
  </w:style>
  <w:style w:type="paragraph" w:styleId="Heading1">
    <w:name w:val="heading 1"/>
    <w:aliases w:val="Heading 1 - Twinkl"/>
    <w:basedOn w:val="Normal"/>
    <w:next w:val="Normal"/>
    <w:link w:val="Heading1Char"/>
    <w:uiPriority w:val="9"/>
    <w:qFormat/>
    <w:rsid w:val="004D0AA1"/>
    <w:pPr>
      <w:spacing w:after="120"/>
      <w:jc w:val="left"/>
      <w:outlineLvl w:val="0"/>
    </w:pPr>
    <w:rPr>
      <w:b/>
      <w:sz w:val="36"/>
      <w:szCs w:val="60"/>
      <w:lang w:eastAsia="en-US"/>
    </w:rPr>
  </w:style>
  <w:style w:type="paragraph" w:styleId="Heading2">
    <w:name w:val="heading 2"/>
    <w:aliases w:val="Heading 2 - Twinkl"/>
    <w:basedOn w:val="Normal"/>
    <w:link w:val="Heading2Char"/>
    <w:uiPriority w:val="99"/>
    <w:qFormat/>
    <w:rsid w:val="000B166E"/>
    <w:pPr>
      <w:spacing w:before="57" w:after="0"/>
      <w:outlineLvl w:val="1"/>
    </w:pPr>
    <w:rPr>
      <w:b/>
      <w:bCs/>
      <w:sz w:val="28"/>
      <w:szCs w:val="28"/>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DA1DCE"/>
    <w:pPr>
      <w:spacing w:after="0"/>
      <w:outlineLvl w:val="3"/>
    </w:pPr>
    <w:rPr>
      <w:b/>
      <w:sz w:val="22"/>
    </w:r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F680B"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F4507"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F4507"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DA1DCE"/>
    <w:pPr>
      <w:numPr>
        <w:numId w:val="8"/>
      </w:numPr>
    </w:pPr>
  </w:style>
  <w:style w:type="paragraph" w:customStyle="1" w:styleId="Bullets-Twinkl">
    <w:name w:val="Bullets - Twinkl"/>
    <w:basedOn w:val="ListParagraph"/>
    <w:link w:val="Bullets-TwinklChar"/>
    <w:qFormat/>
    <w:rsid w:val="000B166E"/>
    <w:pPr>
      <w:numPr>
        <w:numId w:val="1"/>
      </w:numPr>
      <w:spacing w:after="60"/>
      <w:ind w:left="283"/>
      <w:jc w:val="left"/>
    </w:pPr>
  </w:style>
  <w:style w:type="character" w:customStyle="1" w:styleId="Bullets-TwinklChar">
    <w:name w:val="Bullets - Twinkl Char"/>
    <w:link w:val="Bullets-Twinkl"/>
    <w:rsid w:val="000B166E"/>
    <w:rPr>
      <w:rFonts w:ascii="Roboto" w:hAnsi="Roboto" w:cs="Twinkl"/>
      <w:color w:val="1C1C1C"/>
      <w:szCs w:val="26"/>
    </w:rPr>
  </w:style>
  <w:style w:type="character" w:customStyle="1" w:styleId="Heading1Char">
    <w:name w:val="Heading 1 Char"/>
    <w:aliases w:val="Heading 1 - Twinkl Char"/>
    <w:link w:val="Heading1"/>
    <w:uiPriority w:val="9"/>
    <w:rsid w:val="004D0AA1"/>
    <w:rPr>
      <w:rFonts w:ascii="Roboto" w:hAnsi="Roboto" w:cs="Twinkl"/>
      <w:b/>
      <w:color w:val="1C1C1C"/>
      <w:sz w:val="36"/>
      <w:szCs w:val="60"/>
      <w:lang w:eastAsia="en-US"/>
    </w:rPr>
  </w:style>
  <w:style w:type="character" w:customStyle="1" w:styleId="Heading2Char">
    <w:name w:val="Heading 2 Char"/>
    <w:aliases w:val="Heading 2 - Twinkl Char"/>
    <w:link w:val="Heading2"/>
    <w:uiPriority w:val="99"/>
    <w:rsid w:val="000B166E"/>
    <w:rPr>
      <w:rFonts w:ascii="Roboto" w:hAnsi="Roboto" w:cs="Twinkl"/>
      <w:b/>
      <w:bCs/>
      <w:color w:val="1C1C1C"/>
      <w:sz w:val="28"/>
      <w:szCs w:val="28"/>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DA1DCE"/>
    <w:rPr>
      <w:rFonts w:ascii="Roboto" w:hAnsi="Roboto" w:cs="Twinkl"/>
      <w:b/>
      <w:color w:val="1C1C1C"/>
      <w:sz w:val="22"/>
      <w:szCs w:val="26"/>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6E2B33"/>
    <w:pPr>
      <w:spacing w:before="57" w:after="0"/>
    </w:pPr>
    <w:rPr>
      <w:rFonts w:cs="Twinkl Sb"/>
      <w:bCs/>
      <w:sz w:val="28"/>
      <w:szCs w:val="28"/>
    </w:rPr>
  </w:style>
  <w:style w:type="character" w:customStyle="1" w:styleId="Heading4-TwinklChar">
    <w:name w:val="Heading 4 - Twinkl Char"/>
    <w:link w:val="Heading4-Twinkl"/>
    <w:rsid w:val="006E2B33"/>
    <w:rPr>
      <w:rFonts w:ascii="Roboto" w:hAnsi="Roboto" w:cs="Twinkl Sb"/>
      <w:bCs/>
      <w:color w:val="1C1C1C"/>
      <w:sz w:val="28"/>
      <w:szCs w:val="28"/>
    </w:rPr>
  </w:style>
  <w:style w:type="paragraph" w:customStyle="1" w:styleId="NumberedBullets-Twinkl">
    <w:name w:val="Numbered Bullets - Twinkl"/>
    <w:basedOn w:val="Normal"/>
    <w:link w:val="NumberedBullets-TwinklChar"/>
    <w:qFormat/>
    <w:rsid w:val="00DA1DCE"/>
    <w:pPr>
      <w:numPr>
        <w:numId w:val="2"/>
      </w:numPr>
      <w:jc w:val="left"/>
    </w:pPr>
  </w:style>
  <w:style w:type="character" w:customStyle="1" w:styleId="NumberedBullets-TwinklChar">
    <w:name w:val="Numbered Bullets - Twinkl Char"/>
    <w:link w:val="NumberedBullets-Twinkl"/>
    <w:rsid w:val="00DA1DCE"/>
    <w:rPr>
      <w:rFonts w:ascii="Roboto" w:hAnsi="Roboto" w:cs="Twinkl"/>
      <w:color w:val="1C1C1C"/>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F680B"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F4507"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F4507"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table" w:styleId="TableGrid">
    <w:name w:val="Table Grid"/>
    <w:basedOn w:val="TableNormal"/>
    <w:uiPriority w:val="99"/>
    <w:rsid w:val="006E2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12680"/>
    <w:pPr>
      <w:suppressAutoHyphens w:val="0"/>
      <w:autoSpaceDE/>
      <w:autoSpaceDN/>
      <w:adjustRightInd/>
      <w:spacing w:before="100" w:beforeAutospacing="1" w:after="100" w:afterAutospacing="1" w:line="240" w:lineRule="auto"/>
      <w:jc w:val="left"/>
      <w:textAlignment w:val="auto"/>
    </w:pPr>
    <w:rPr>
      <w:rFonts w:ascii="Times New Roman" w:eastAsia="Times New Roman" w:hAnsi="Times New Roman" w:cs="Times New Roman"/>
      <w:color w:val="auto"/>
      <w:sz w:val="24"/>
      <w:szCs w:val="24"/>
    </w:rPr>
  </w:style>
  <w:style w:type="paragraph" w:customStyle="1" w:styleId="Sub-Heading">
    <w:name w:val="Sub-Heading"/>
    <w:basedOn w:val="Heading4"/>
    <w:link w:val="Sub-HeadingChar"/>
    <w:qFormat/>
    <w:rsid w:val="00EE0635"/>
    <w:pPr>
      <w:numPr>
        <w:numId w:val="6"/>
      </w:numPr>
      <w:jc w:val="left"/>
    </w:pPr>
    <w:rPr>
      <w:sz w:val="28"/>
      <w:szCs w:val="32"/>
      <w:lang w:eastAsia="en-US"/>
    </w:rPr>
  </w:style>
  <w:style w:type="character" w:customStyle="1" w:styleId="Sub-HeadingChar">
    <w:name w:val="Sub-Heading Char"/>
    <w:basedOn w:val="Heading4Char"/>
    <w:link w:val="Sub-Heading"/>
    <w:rsid w:val="00EE0635"/>
    <w:rPr>
      <w:rFonts w:ascii="Roboto" w:hAnsi="Roboto" w:cs="Twinkl"/>
      <w:b/>
      <w:color w:val="1C1C1C"/>
      <w:sz w:val="28"/>
      <w:szCs w:val="32"/>
      <w:lang w:eastAsia="en-US"/>
    </w:rPr>
  </w:style>
  <w:style w:type="character" w:styleId="Hyperlink">
    <w:name w:val="Hyperlink"/>
    <w:basedOn w:val="DefaultParagraphFont"/>
    <w:uiPriority w:val="99"/>
    <w:unhideWhenUsed/>
    <w:rsid w:val="004F4D83"/>
    <w:rPr>
      <w:color w:val="0000FF"/>
      <w:u w:val="single"/>
    </w:rPr>
  </w:style>
  <w:style w:type="character" w:styleId="UnresolvedMention">
    <w:name w:val="Unresolved Mention"/>
    <w:basedOn w:val="DefaultParagraphFont"/>
    <w:uiPriority w:val="99"/>
    <w:semiHidden/>
    <w:unhideWhenUsed/>
    <w:rsid w:val="005D2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8436">
      <w:bodyDiv w:val="1"/>
      <w:marLeft w:val="0"/>
      <w:marRight w:val="0"/>
      <w:marTop w:val="0"/>
      <w:marBottom w:val="0"/>
      <w:divBdr>
        <w:top w:val="none" w:sz="0" w:space="0" w:color="auto"/>
        <w:left w:val="none" w:sz="0" w:space="0" w:color="auto"/>
        <w:bottom w:val="none" w:sz="0" w:space="0" w:color="auto"/>
        <w:right w:val="none" w:sz="0" w:space="0" w:color="auto"/>
      </w:divBdr>
    </w:div>
    <w:div w:id="38021969">
      <w:bodyDiv w:val="1"/>
      <w:marLeft w:val="0"/>
      <w:marRight w:val="0"/>
      <w:marTop w:val="0"/>
      <w:marBottom w:val="0"/>
      <w:divBdr>
        <w:top w:val="none" w:sz="0" w:space="0" w:color="auto"/>
        <w:left w:val="none" w:sz="0" w:space="0" w:color="auto"/>
        <w:bottom w:val="none" w:sz="0" w:space="0" w:color="auto"/>
        <w:right w:val="none" w:sz="0" w:space="0" w:color="auto"/>
      </w:divBdr>
    </w:div>
    <w:div w:id="132449373">
      <w:bodyDiv w:val="1"/>
      <w:marLeft w:val="0"/>
      <w:marRight w:val="0"/>
      <w:marTop w:val="0"/>
      <w:marBottom w:val="0"/>
      <w:divBdr>
        <w:top w:val="none" w:sz="0" w:space="0" w:color="auto"/>
        <w:left w:val="none" w:sz="0" w:space="0" w:color="auto"/>
        <w:bottom w:val="none" w:sz="0" w:space="0" w:color="auto"/>
        <w:right w:val="none" w:sz="0" w:space="0" w:color="auto"/>
      </w:divBdr>
    </w:div>
    <w:div w:id="151606401">
      <w:bodyDiv w:val="1"/>
      <w:marLeft w:val="0"/>
      <w:marRight w:val="0"/>
      <w:marTop w:val="0"/>
      <w:marBottom w:val="0"/>
      <w:divBdr>
        <w:top w:val="none" w:sz="0" w:space="0" w:color="auto"/>
        <w:left w:val="none" w:sz="0" w:space="0" w:color="auto"/>
        <w:bottom w:val="none" w:sz="0" w:space="0" w:color="auto"/>
        <w:right w:val="none" w:sz="0" w:space="0" w:color="auto"/>
      </w:divBdr>
    </w:div>
    <w:div w:id="203174753">
      <w:bodyDiv w:val="1"/>
      <w:marLeft w:val="0"/>
      <w:marRight w:val="0"/>
      <w:marTop w:val="0"/>
      <w:marBottom w:val="0"/>
      <w:divBdr>
        <w:top w:val="none" w:sz="0" w:space="0" w:color="auto"/>
        <w:left w:val="none" w:sz="0" w:space="0" w:color="auto"/>
        <w:bottom w:val="none" w:sz="0" w:space="0" w:color="auto"/>
        <w:right w:val="none" w:sz="0" w:space="0" w:color="auto"/>
      </w:divBdr>
    </w:div>
    <w:div w:id="210115203">
      <w:bodyDiv w:val="1"/>
      <w:marLeft w:val="0"/>
      <w:marRight w:val="0"/>
      <w:marTop w:val="0"/>
      <w:marBottom w:val="0"/>
      <w:divBdr>
        <w:top w:val="none" w:sz="0" w:space="0" w:color="auto"/>
        <w:left w:val="none" w:sz="0" w:space="0" w:color="auto"/>
        <w:bottom w:val="none" w:sz="0" w:space="0" w:color="auto"/>
        <w:right w:val="none" w:sz="0" w:space="0" w:color="auto"/>
      </w:divBdr>
    </w:div>
    <w:div w:id="322785779">
      <w:bodyDiv w:val="1"/>
      <w:marLeft w:val="0"/>
      <w:marRight w:val="0"/>
      <w:marTop w:val="0"/>
      <w:marBottom w:val="0"/>
      <w:divBdr>
        <w:top w:val="none" w:sz="0" w:space="0" w:color="auto"/>
        <w:left w:val="none" w:sz="0" w:space="0" w:color="auto"/>
        <w:bottom w:val="none" w:sz="0" w:space="0" w:color="auto"/>
        <w:right w:val="none" w:sz="0" w:space="0" w:color="auto"/>
      </w:divBdr>
    </w:div>
    <w:div w:id="368073724">
      <w:bodyDiv w:val="1"/>
      <w:marLeft w:val="0"/>
      <w:marRight w:val="0"/>
      <w:marTop w:val="0"/>
      <w:marBottom w:val="0"/>
      <w:divBdr>
        <w:top w:val="none" w:sz="0" w:space="0" w:color="auto"/>
        <w:left w:val="none" w:sz="0" w:space="0" w:color="auto"/>
        <w:bottom w:val="none" w:sz="0" w:space="0" w:color="auto"/>
        <w:right w:val="none" w:sz="0" w:space="0" w:color="auto"/>
      </w:divBdr>
    </w:div>
    <w:div w:id="423765821">
      <w:bodyDiv w:val="1"/>
      <w:marLeft w:val="0"/>
      <w:marRight w:val="0"/>
      <w:marTop w:val="0"/>
      <w:marBottom w:val="0"/>
      <w:divBdr>
        <w:top w:val="none" w:sz="0" w:space="0" w:color="auto"/>
        <w:left w:val="none" w:sz="0" w:space="0" w:color="auto"/>
        <w:bottom w:val="none" w:sz="0" w:space="0" w:color="auto"/>
        <w:right w:val="none" w:sz="0" w:space="0" w:color="auto"/>
      </w:divBdr>
    </w:div>
    <w:div w:id="429591935">
      <w:bodyDiv w:val="1"/>
      <w:marLeft w:val="0"/>
      <w:marRight w:val="0"/>
      <w:marTop w:val="0"/>
      <w:marBottom w:val="0"/>
      <w:divBdr>
        <w:top w:val="none" w:sz="0" w:space="0" w:color="auto"/>
        <w:left w:val="none" w:sz="0" w:space="0" w:color="auto"/>
        <w:bottom w:val="none" w:sz="0" w:space="0" w:color="auto"/>
        <w:right w:val="none" w:sz="0" w:space="0" w:color="auto"/>
      </w:divBdr>
    </w:div>
    <w:div w:id="630939726">
      <w:bodyDiv w:val="1"/>
      <w:marLeft w:val="0"/>
      <w:marRight w:val="0"/>
      <w:marTop w:val="0"/>
      <w:marBottom w:val="0"/>
      <w:divBdr>
        <w:top w:val="none" w:sz="0" w:space="0" w:color="auto"/>
        <w:left w:val="none" w:sz="0" w:space="0" w:color="auto"/>
        <w:bottom w:val="none" w:sz="0" w:space="0" w:color="auto"/>
        <w:right w:val="none" w:sz="0" w:space="0" w:color="auto"/>
      </w:divBdr>
    </w:div>
    <w:div w:id="673536070">
      <w:bodyDiv w:val="1"/>
      <w:marLeft w:val="0"/>
      <w:marRight w:val="0"/>
      <w:marTop w:val="0"/>
      <w:marBottom w:val="0"/>
      <w:divBdr>
        <w:top w:val="none" w:sz="0" w:space="0" w:color="auto"/>
        <w:left w:val="none" w:sz="0" w:space="0" w:color="auto"/>
        <w:bottom w:val="none" w:sz="0" w:space="0" w:color="auto"/>
        <w:right w:val="none" w:sz="0" w:space="0" w:color="auto"/>
      </w:divBdr>
    </w:div>
    <w:div w:id="726031504">
      <w:bodyDiv w:val="1"/>
      <w:marLeft w:val="0"/>
      <w:marRight w:val="0"/>
      <w:marTop w:val="0"/>
      <w:marBottom w:val="0"/>
      <w:divBdr>
        <w:top w:val="none" w:sz="0" w:space="0" w:color="auto"/>
        <w:left w:val="none" w:sz="0" w:space="0" w:color="auto"/>
        <w:bottom w:val="none" w:sz="0" w:space="0" w:color="auto"/>
        <w:right w:val="none" w:sz="0" w:space="0" w:color="auto"/>
      </w:divBdr>
    </w:div>
    <w:div w:id="743258887">
      <w:bodyDiv w:val="1"/>
      <w:marLeft w:val="0"/>
      <w:marRight w:val="0"/>
      <w:marTop w:val="0"/>
      <w:marBottom w:val="0"/>
      <w:divBdr>
        <w:top w:val="none" w:sz="0" w:space="0" w:color="auto"/>
        <w:left w:val="none" w:sz="0" w:space="0" w:color="auto"/>
        <w:bottom w:val="none" w:sz="0" w:space="0" w:color="auto"/>
        <w:right w:val="none" w:sz="0" w:space="0" w:color="auto"/>
      </w:divBdr>
    </w:div>
    <w:div w:id="747658148">
      <w:bodyDiv w:val="1"/>
      <w:marLeft w:val="0"/>
      <w:marRight w:val="0"/>
      <w:marTop w:val="0"/>
      <w:marBottom w:val="0"/>
      <w:divBdr>
        <w:top w:val="none" w:sz="0" w:space="0" w:color="auto"/>
        <w:left w:val="none" w:sz="0" w:space="0" w:color="auto"/>
        <w:bottom w:val="none" w:sz="0" w:space="0" w:color="auto"/>
        <w:right w:val="none" w:sz="0" w:space="0" w:color="auto"/>
      </w:divBdr>
    </w:div>
    <w:div w:id="883062071">
      <w:bodyDiv w:val="1"/>
      <w:marLeft w:val="0"/>
      <w:marRight w:val="0"/>
      <w:marTop w:val="0"/>
      <w:marBottom w:val="0"/>
      <w:divBdr>
        <w:top w:val="none" w:sz="0" w:space="0" w:color="auto"/>
        <w:left w:val="none" w:sz="0" w:space="0" w:color="auto"/>
        <w:bottom w:val="none" w:sz="0" w:space="0" w:color="auto"/>
        <w:right w:val="none" w:sz="0" w:space="0" w:color="auto"/>
      </w:divBdr>
    </w:div>
    <w:div w:id="958073935">
      <w:bodyDiv w:val="1"/>
      <w:marLeft w:val="0"/>
      <w:marRight w:val="0"/>
      <w:marTop w:val="0"/>
      <w:marBottom w:val="0"/>
      <w:divBdr>
        <w:top w:val="none" w:sz="0" w:space="0" w:color="auto"/>
        <w:left w:val="none" w:sz="0" w:space="0" w:color="auto"/>
        <w:bottom w:val="none" w:sz="0" w:space="0" w:color="auto"/>
        <w:right w:val="none" w:sz="0" w:space="0" w:color="auto"/>
      </w:divBdr>
    </w:div>
    <w:div w:id="985283444">
      <w:bodyDiv w:val="1"/>
      <w:marLeft w:val="0"/>
      <w:marRight w:val="0"/>
      <w:marTop w:val="0"/>
      <w:marBottom w:val="0"/>
      <w:divBdr>
        <w:top w:val="none" w:sz="0" w:space="0" w:color="auto"/>
        <w:left w:val="none" w:sz="0" w:space="0" w:color="auto"/>
        <w:bottom w:val="none" w:sz="0" w:space="0" w:color="auto"/>
        <w:right w:val="none" w:sz="0" w:space="0" w:color="auto"/>
      </w:divBdr>
    </w:div>
    <w:div w:id="1044015557">
      <w:bodyDiv w:val="1"/>
      <w:marLeft w:val="0"/>
      <w:marRight w:val="0"/>
      <w:marTop w:val="0"/>
      <w:marBottom w:val="0"/>
      <w:divBdr>
        <w:top w:val="none" w:sz="0" w:space="0" w:color="auto"/>
        <w:left w:val="none" w:sz="0" w:space="0" w:color="auto"/>
        <w:bottom w:val="none" w:sz="0" w:space="0" w:color="auto"/>
        <w:right w:val="none" w:sz="0" w:space="0" w:color="auto"/>
      </w:divBdr>
    </w:div>
    <w:div w:id="1085345474">
      <w:bodyDiv w:val="1"/>
      <w:marLeft w:val="0"/>
      <w:marRight w:val="0"/>
      <w:marTop w:val="0"/>
      <w:marBottom w:val="0"/>
      <w:divBdr>
        <w:top w:val="none" w:sz="0" w:space="0" w:color="auto"/>
        <w:left w:val="none" w:sz="0" w:space="0" w:color="auto"/>
        <w:bottom w:val="none" w:sz="0" w:space="0" w:color="auto"/>
        <w:right w:val="none" w:sz="0" w:space="0" w:color="auto"/>
      </w:divBdr>
    </w:div>
    <w:div w:id="1099518990">
      <w:bodyDiv w:val="1"/>
      <w:marLeft w:val="0"/>
      <w:marRight w:val="0"/>
      <w:marTop w:val="0"/>
      <w:marBottom w:val="0"/>
      <w:divBdr>
        <w:top w:val="none" w:sz="0" w:space="0" w:color="auto"/>
        <w:left w:val="none" w:sz="0" w:space="0" w:color="auto"/>
        <w:bottom w:val="none" w:sz="0" w:space="0" w:color="auto"/>
        <w:right w:val="none" w:sz="0" w:space="0" w:color="auto"/>
      </w:divBdr>
    </w:div>
    <w:div w:id="1131747898">
      <w:bodyDiv w:val="1"/>
      <w:marLeft w:val="0"/>
      <w:marRight w:val="0"/>
      <w:marTop w:val="0"/>
      <w:marBottom w:val="0"/>
      <w:divBdr>
        <w:top w:val="none" w:sz="0" w:space="0" w:color="auto"/>
        <w:left w:val="none" w:sz="0" w:space="0" w:color="auto"/>
        <w:bottom w:val="none" w:sz="0" w:space="0" w:color="auto"/>
        <w:right w:val="none" w:sz="0" w:space="0" w:color="auto"/>
      </w:divBdr>
    </w:div>
    <w:div w:id="1141582683">
      <w:bodyDiv w:val="1"/>
      <w:marLeft w:val="0"/>
      <w:marRight w:val="0"/>
      <w:marTop w:val="0"/>
      <w:marBottom w:val="0"/>
      <w:divBdr>
        <w:top w:val="none" w:sz="0" w:space="0" w:color="auto"/>
        <w:left w:val="none" w:sz="0" w:space="0" w:color="auto"/>
        <w:bottom w:val="none" w:sz="0" w:space="0" w:color="auto"/>
        <w:right w:val="none" w:sz="0" w:space="0" w:color="auto"/>
      </w:divBdr>
    </w:div>
    <w:div w:id="1170605300">
      <w:bodyDiv w:val="1"/>
      <w:marLeft w:val="0"/>
      <w:marRight w:val="0"/>
      <w:marTop w:val="0"/>
      <w:marBottom w:val="0"/>
      <w:divBdr>
        <w:top w:val="none" w:sz="0" w:space="0" w:color="auto"/>
        <w:left w:val="none" w:sz="0" w:space="0" w:color="auto"/>
        <w:bottom w:val="none" w:sz="0" w:space="0" w:color="auto"/>
        <w:right w:val="none" w:sz="0" w:space="0" w:color="auto"/>
      </w:divBdr>
    </w:div>
    <w:div w:id="1217164422">
      <w:bodyDiv w:val="1"/>
      <w:marLeft w:val="0"/>
      <w:marRight w:val="0"/>
      <w:marTop w:val="0"/>
      <w:marBottom w:val="0"/>
      <w:divBdr>
        <w:top w:val="none" w:sz="0" w:space="0" w:color="auto"/>
        <w:left w:val="none" w:sz="0" w:space="0" w:color="auto"/>
        <w:bottom w:val="none" w:sz="0" w:space="0" w:color="auto"/>
        <w:right w:val="none" w:sz="0" w:space="0" w:color="auto"/>
      </w:divBdr>
    </w:div>
    <w:div w:id="1223445264">
      <w:bodyDiv w:val="1"/>
      <w:marLeft w:val="0"/>
      <w:marRight w:val="0"/>
      <w:marTop w:val="0"/>
      <w:marBottom w:val="0"/>
      <w:divBdr>
        <w:top w:val="none" w:sz="0" w:space="0" w:color="auto"/>
        <w:left w:val="none" w:sz="0" w:space="0" w:color="auto"/>
        <w:bottom w:val="none" w:sz="0" w:space="0" w:color="auto"/>
        <w:right w:val="none" w:sz="0" w:space="0" w:color="auto"/>
      </w:divBdr>
    </w:div>
    <w:div w:id="1247112885">
      <w:bodyDiv w:val="1"/>
      <w:marLeft w:val="0"/>
      <w:marRight w:val="0"/>
      <w:marTop w:val="0"/>
      <w:marBottom w:val="0"/>
      <w:divBdr>
        <w:top w:val="none" w:sz="0" w:space="0" w:color="auto"/>
        <w:left w:val="none" w:sz="0" w:space="0" w:color="auto"/>
        <w:bottom w:val="none" w:sz="0" w:space="0" w:color="auto"/>
        <w:right w:val="none" w:sz="0" w:space="0" w:color="auto"/>
      </w:divBdr>
    </w:div>
    <w:div w:id="1271474696">
      <w:bodyDiv w:val="1"/>
      <w:marLeft w:val="0"/>
      <w:marRight w:val="0"/>
      <w:marTop w:val="0"/>
      <w:marBottom w:val="0"/>
      <w:divBdr>
        <w:top w:val="none" w:sz="0" w:space="0" w:color="auto"/>
        <w:left w:val="none" w:sz="0" w:space="0" w:color="auto"/>
        <w:bottom w:val="none" w:sz="0" w:space="0" w:color="auto"/>
        <w:right w:val="none" w:sz="0" w:space="0" w:color="auto"/>
      </w:divBdr>
    </w:div>
    <w:div w:id="1283220839">
      <w:bodyDiv w:val="1"/>
      <w:marLeft w:val="0"/>
      <w:marRight w:val="0"/>
      <w:marTop w:val="0"/>
      <w:marBottom w:val="0"/>
      <w:divBdr>
        <w:top w:val="none" w:sz="0" w:space="0" w:color="auto"/>
        <w:left w:val="none" w:sz="0" w:space="0" w:color="auto"/>
        <w:bottom w:val="none" w:sz="0" w:space="0" w:color="auto"/>
        <w:right w:val="none" w:sz="0" w:space="0" w:color="auto"/>
      </w:divBdr>
    </w:div>
    <w:div w:id="1324775240">
      <w:bodyDiv w:val="1"/>
      <w:marLeft w:val="0"/>
      <w:marRight w:val="0"/>
      <w:marTop w:val="0"/>
      <w:marBottom w:val="0"/>
      <w:divBdr>
        <w:top w:val="none" w:sz="0" w:space="0" w:color="auto"/>
        <w:left w:val="none" w:sz="0" w:space="0" w:color="auto"/>
        <w:bottom w:val="none" w:sz="0" w:space="0" w:color="auto"/>
        <w:right w:val="none" w:sz="0" w:space="0" w:color="auto"/>
      </w:divBdr>
    </w:div>
    <w:div w:id="1349214167">
      <w:bodyDiv w:val="1"/>
      <w:marLeft w:val="0"/>
      <w:marRight w:val="0"/>
      <w:marTop w:val="0"/>
      <w:marBottom w:val="0"/>
      <w:divBdr>
        <w:top w:val="none" w:sz="0" w:space="0" w:color="auto"/>
        <w:left w:val="none" w:sz="0" w:space="0" w:color="auto"/>
        <w:bottom w:val="none" w:sz="0" w:space="0" w:color="auto"/>
        <w:right w:val="none" w:sz="0" w:space="0" w:color="auto"/>
      </w:divBdr>
    </w:div>
    <w:div w:id="1376656415">
      <w:bodyDiv w:val="1"/>
      <w:marLeft w:val="0"/>
      <w:marRight w:val="0"/>
      <w:marTop w:val="0"/>
      <w:marBottom w:val="0"/>
      <w:divBdr>
        <w:top w:val="none" w:sz="0" w:space="0" w:color="auto"/>
        <w:left w:val="none" w:sz="0" w:space="0" w:color="auto"/>
        <w:bottom w:val="none" w:sz="0" w:space="0" w:color="auto"/>
        <w:right w:val="none" w:sz="0" w:space="0" w:color="auto"/>
      </w:divBdr>
    </w:div>
    <w:div w:id="1416051753">
      <w:bodyDiv w:val="1"/>
      <w:marLeft w:val="0"/>
      <w:marRight w:val="0"/>
      <w:marTop w:val="0"/>
      <w:marBottom w:val="0"/>
      <w:divBdr>
        <w:top w:val="none" w:sz="0" w:space="0" w:color="auto"/>
        <w:left w:val="none" w:sz="0" w:space="0" w:color="auto"/>
        <w:bottom w:val="none" w:sz="0" w:space="0" w:color="auto"/>
        <w:right w:val="none" w:sz="0" w:space="0" w:color="auto"/>
      </w:divBdr>
    </w:div>
    <w:div w:id="1420518467">
      <w:bodyDiv w:val="1"/>
      <w:marLeft w:val="0"/>
      <w:marRight w:val="0"/>
      <w:marTop w:val="0"/>
      <w:marBottom w:val="0"/>
      <w:divBdr>
        <w:top w:val="none" w:sz="0" w:space="0" w:color="auto"/>
        <w:left w:val="none" w:sz="0" w:space="0" w:color="auto"/>
        <w:bottom w:val="none" w:sz="0" w:space="0" w:color="auto"/>
        <w:right w:val="none" w:sz="0" w:space="0" w:color="auto"/>
      </w:divBdr>
    </w:div>
    <w:div w:id="1436437780">
      <w:bodyDiv w:val="1"/>
      <w:marLeft w:val="0"/>
      <w:marRight w:val="0"/>
      <w:marTop w:val="0"/>
      <w:marBottom w:val="0"/>
      <w:divBdr>
        <w:top w:val="none" w:sz="0" w:space="0" w:color="auto"/>
        <w:left w:val="none" w:sz="0" w:space="0" w:color="auto"/>
        <w:bottom w:val="none" w:sz="0" w:space="0" w:color="auto"/>
        <w:right w:val="none" w:sz="0" w:space="0" w:color="auto"/>
      </w:divBdr>
    </w:div>
    <w:div w:id="1466775412">
      <w:bodyDiv w:val="1"/>
      <w:marLeft w:val="0"/>
      <w:marRight w:val="0"/>
      <w:marTop w:val="0"/>
      <w:marBottom w:val="0"/>
      <w:divBdr>
        <w:top w:val="none" w:sz="0" w:space="0" w:color="auto"/>
        <w:left w:val="none" w:sz="0" w:space="0" w:color="auto"/>
        <w:bottom w:val="none" w:sz="0" w:space="0" w:color="auto"/>
        <w:right w:val="none" w:sz="0" w:space="0" w:color="auto"/>
      </w:divBdr>
    </w:div>
    <w:div w:id="1692029453">
      <w:bodyDiv w:val="1"/>
      <w:marLeft w:val="0"/>
      <w:marRight w:val="0"/>
      <w:marTop w:val="0"/>
      <w:marBottom w:val="0"/>
      <w:divBdr>
        <w:top w:val="none" w:sz="0" w:space="0" w:color="auto"/>
        <w:left w:val="none" w:sz="0" w:space="0" w:color="auto"/>
        <w:bottom w:val="none" w:sz="0" w:space="0" w:color="auto"/>
        <w:right w:val="none" w:sz="0" w:space="0" w:color="auto"/>
      </w:divBdr>
    </w:div>
    <w:div w:id="1726681742">
      <w:bodyDiv w:val="1"/>
      <w:marLeft w:val="0"/>
      <w:marRight w:val="0"/>
      <w:marTop w:val="0"/>
      <w:marBottom w:val="0"/>
      <w:divBdr>
        <w:top w:val="none" w:sz="0" w:space="0" w:color="auto"/>
        <w:left w:val="none" w:sz="0" w:space="0" w:color="auto"/>
        <w:bottom w:val="none" w:sz="0" w:space="0" w:color="auto"/>
        <w:right w:val="none" w:sz="0" w:space="0" w:color="auto"/>
      </w:divBdr>
    </w:div>
    <w:div w:id="1749840960">
      <w:bodyDiv w:val="1"/>
      <w:marLeft w:val="0"/>
      <w:marRight w:val="0"/>
      <w:marTop w:val="0"/>
      <w:marBottom w:val="0"/>
      <w:divBdr>
        <w:top w:val="none" w:sz="0" w:space="0" w:color="auto"/>
        <w:left w:val="none" w:sz="0" w:space="0" w:color="auto"/>
        <w:bottom w:val="none" w:sz="0" w:space="0" w:color="auto"/>
        <w:right w:val="none" w:sz="0" w:space="0" w:color="auto"/>
      </w:divBdr>
    </w:div>
    <w:div w:id="1765373799">
      <w:bodyDiv w:val="1"/>
      <w:marLeft w:val="0"/>
      <w:marRight w:val="0"/>
      <w:marTop w:val="0"/>
      <w:marBottom w:val="0"/>
      <w:divBdr>
        <w:top w:val="none" w:sz="0" w:space="0" w:color="auto"/>
        <w:left w:val="none" w:sz="0" w:space="0" w:color="auto"/>
        <w:bottom w:val="none" w:sz="0" w:space="0" w:color="auto"/>
        <w:right w:val="none" w:sz="0" w:space="0" w:color="auto"/>
      </w:divBdr>
    </w:div>
    <w:div w:id="1792554962">
      <w:bodyDiv w:val="1"/>
      <w:marLeft w:val="0"/>
      <w:marRight w:val="0"/>
      <w:marTop w:val="0"/>
      <w:marBottom w:val="0"/>
      <w:divBdr>
        <w:top w:val="none" w:sz="0" w:space="0" w:color="auto"/>
        <w:left w:val="none" w:sz="0" w:space="0" w:color="auto"/>
        <w:bottom w:val="none" w:sz="0" w:space="0" w:color="auto"/>
        <w:right w:val="none" w:sz="0" w:space="0" w:color="auto"/>
      </w:divBdr>
    </w:div>
    <w:div w:id="1861550710">
      <w:bodyDiv w:val="1"/>
      <w:marLeft w:val="0"/>
      <w:marRight w:val="0"/>
      <w:marTop w:val="0"/>
      <w:marBottom w:val="0"/>
      <w:divBdr>
        <w:top w:val="none" w:sz="0" w:space="0" w:color="auto"/>
        <w:left w:val="none" w:sz="0" w:space="0" w:color="auto"/>
        <w:bottom w:val="none" w:sz="0" w:space="0" w:color="auto"/>
        <w:right w:val="none" w:sz="0" w:space="0" w:color="auto"/>
      </w:divBdr>
    </w:div>
    <w:div w:id="1888905537">
      <w:bodyDiv w:val="1"/>
      <w:marLeft w:val="0"/>
      <w:marRight w:val="0"/>
      <w:marTop w:val="0"/>
      <w:marBottom w:val="0"/>
      <w:divBdr>
        <w:top w:val="none" w:sz="0" w:space="0" w:color="auto"/>
        <w:left w:val="none" w:sz="0" w:space="0" w:color="auto"/>
        <w:bottom w:val="none" w:sz="0" w:space="0" w:color="auto"/>
        <w:right w:val="none" w:sz="0" w:space="0" w:color="auto"/>
      </w:divBdr>
    </w:div>
    <w:div w:id="1917936038">
      <w:bodyDiv w:val="1"/>
      <w:marLeft w:val="0"/>
      <w:marRight w:val="0"/>
      <w:marTop w:val="0"/>
      <w:marBottom w:val="0"/>
      <w:divBdr>
        <w:top w:val="none" w:sz="0" w:space="0" w:color="auto"/>
        <w:left w:val="none" w:sz="0" w:space="0" w:color="auto"/>
        <w:bottom w:val="none" w:sz="0" w:space="0" w:color="auto"/>
        <w:right w:val="none" w:sz="0" w:space="0" w:color="auto"/>
      </w:divBdr>
    </w:div>
    <w:div w:id="1924489747">
      <w:bodyDiv w:val="1"/>
      <w:marLeft w:val="0"/>
      <w:marRight w:val="0"/>
      <w:marTop w:val="0"/>
      <w:marBottom w:val="0"/>
      <w:divBdr>
        <w:top w:val="none" w:sz="0" w:space="0" w:color="auto"/>
        <w:left w:val="none" w:sz="0" w:space="0" w:color="auto"/>
        <w:bottom w:val="none" w:sz="0" w:space="0" w:color="auto"/>
        <w:right w:val="none" w:sz="0" w:space="0" w:color="auto"/>
      </w:divBdr>
    </w:div>
    <w:div w:id="1956860604">
      <w:bodyDiv w:val="1"/>
      <w:marLeft w:val="0"/>
      <w:marRight w:val="0"/>
      <w:marTop w:val="0"/>
      <w:marBottom w:val="0"/>
      <w:divBdr>
        <w:top w:val="none" w:sz="0" w:space="0" w:color="auto"/>
        <w:left w:val="none" w:sz="0" w:space="0" w:color="auto"/>
        <w:bottom w:val="none" w:sz="0" w:space="0" w:color="auto"/>
        <w:right w:val="none" w:sz="0" w:space="0" w:color="auto"/>
      </w:divBdr>
    </w:div>
    <w:div w:id="1999963506">
      <w:bodyDiv w:val="1"/>
      <w:marLeft w:val="0"/>
      <w:marRight w:val="0"/>
      <w:marTop w:val="0"/>
      <w:marBottom w:val="0"/>
      <w:divBdr>
        <w:top w:val="none" w:sz="0" w:space="0" w:color="auto"/>
        <w:left w:val="none" w:sz="0" w:space="0" w:color="auto"/>
        <w:bottom w:val="none" w:sz="0" w:space="0" w:color="auto"/>
        <w:right w:val="none" w:sz="0" w:space="0" w:color="auto"/>
      </w:divBdr>
    </w:div>
    <w:div w:id="204382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winkl.com/resources/senior-leadership-team-slt" TargetMode="External"/><Relationship Id="rId5" Type="http://schemas.openxmlformats.org/officeDocument/2006/relationships/webSettings" Target="webSettings.xml"/><Relationship Id="rId10" Type="http://schemas.openxmlformats.org/officeDocument/2006/relationships/hyperlink" Target="mailto:enquires@butterwick.lincs.sch.uk"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Y:\%23%20Resource%20Templates%20and%20Actions\!G%20Drive\General\Activity%20Sheet%20Template\%23Word\Activity%20Sheet%20Template%20Landscape.dotx" TargetMode="External"/></Relationships>
</file>

<file path=word/theme/theme1.xml><?xml version="1.0" encoding="utf-8"?>
<a:theme xmlns:a="http://schemas.openxmlformats.org/drawingml/2006/main" name="Office Theme">
  <a:themeElements>
    <a:clrScheme name="Custom 9">
      <a:dk1>
        <a:srgbClr val="1C1C1C"/>
      </a:dk1>
      <a:lt1>
        <a:sysClr val="window" lastClr="FFFFFF"/>
      </a:lt1>
      <a:dk2>
        <a:srgbClr val="4A4A4A"/>
      </a:dk2>
      <a:lt2>
        <a:srgbClr val="F4F2F2"/>
      </a:lt2>
      <a:accent1>
        <a:srgbClr val="F28C1C"/>
      </a:accent1>
      <a:accent2>
        <a:srgbClr val="2A294C"/>
      </a:accent2>
      <a:accent3>
        <a:srgbClr val="3A4F9D"/>
      </a:accent3>
      <a:accent4>
        <a:srgbClr val="7974AA"/>
      </a:accent4>
      <a:accent5>
        <a:srgbClr val="23A7F9"/>
      </a:accent5>
      <a:accent6>
        <a:srgbClr val="E34192"/>
      </a:accent6>
      <a:hlink>
        <a:srgbClr val="3A4F9D"/>
      </a:hlink>
      <a:folHlink>
        <a:srgbClr val="7974AA"/>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340BE-C1FF-4333-8ECB-186CF87C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Landscape</Template>
  <TotalTime>4</TotalTime>
  <Pages>3</Pages>
  <Words>1214</Words>
  <Characters>6920</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dc:creator>
  <cp:keywords/>
  <dc:description/>
  <cp:lastModifiedBy>Sam Towers</cp:lastModifiedBy>
  <cp:revision>2</cp:revision>
  <cp:lastPrinted>2014-02-20T09:55:00Z</cp:lastPrinted>
  <dcterms:created xsi:type="dcterms:W3CDTF">2024-01-24T11:09:00Z</dcterms:created>
  <dcterms:modified xsi:type="dcterms:W3CDTF">2024-01-24T11:09:00Z</dcterms:modified>
</cp:coreProperties>
</file>